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EF4EC"/>
  <w:body>
    <w:tbl>
      <w:tblPr>
        <w:tblpPr w:leftFromText="141" w:rightFromText="141" w:vertAnchor="text" w:horzAnchor="margin" w:tblpY="-151"/>
        <w:tblW w:w="5000" w:type="pct"/>
        <w:shd w:val="clear" w:color="auto" w:fill="DAEEF3" w:themeFill="accent5" w:themeFillTint="33"/>
        <w:tblCellMar>
          <w:left w:w="0" w:type="dxa"/>
          <w:right w:w="0" w:type="dxa"/>
        </w:tblCellMar>
        <w:tblLook w:val="01E0"/>
      </w:tblPr>
      <w:tblGrid>
        <w:gridCol w:w="2324"/>
        <w:gridCol w:w="6487"/>
        <w:gridCol w:w="1961"/>
      </w:tblGrid>
      <w:tr w:rsidR="00CA17CF" w:rsidRPr="00CA17CF" w:rsidTr="00C9638E">
        <w:trPr>
          <w:trHeight w:val="2193"/>
        </w:trPr>
        <w:tc>
          <w:tcPr>
            <w:tcW w:w="1079" w:type="pct"/>
            <w:shd w:val="clear" w:color="auto" w:fill="DAEEF3" w:themeFill="accent5" w:themeFillTint="33"/>
          </w:tcPr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REPUBLIQUE DU MALI</w:t>
            </w:r>
          </w:p>
          <w:p w:rsidR="00AB254B" w:rsidRPr="00CA17CF" w:rsidRDefault="004C0820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Un Peuple U</w:t>
            </w:r>
            <w:r w:rsidR="00AB254B" w:rsidRPr="00CA17CF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n But Une Foi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CA17CF">
              <w:rPr>
                <w:rFonts w:ascii="Arial Narrow" w:hAnsi="Arial Narrow"/>
                <w:b/>
              </w:rPr>
              <w:object w:dxaOrig="1605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36.55pt;height:33.85pt" o:ole="">
                  <v:imagedata r:id="rId8" o:title=""/>
                </v:shape>
                <o:OLEObject Type="Embed" ProgID="PBrush" ShapeID="_x0000_i1026" DrawAspect="Content" ObjectID="_1569931071" r:id="rId9"/>
              </w:object>
            </w:r>
          </w:p>
        </w:tc>
        <w:tc>
          <w:tcPr>
            <w:tcW w:w="3011" w:type="pct"/>
            <w:shd w:val="clear" w:color="auto" w:fill="DAEEF3" w:themeFill="accent5" w:themeFillTint="33"/>
          </w:tcPr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szCs w:val="20"/>
                <w:lang w:val="es-ES_tradnl"/>
              </w:rPr>
              <w:t>MINISTERE DE LA SANTE ET DE L’HYGIENE PUBLIQUE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CA17CF">
              <w:rPr>
                <w:rFonts w:ascii="Arial Narrow" w:hAnsi="Arial Narrow" w:cs="Arial"/>
                <w:b/>
                <w:sz w:val="18"/>
                <w:szCs w:val="20"/>
              </w:rPr>
              <w:t>DIRECTION NATIONALE DE LA SANTE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>(DNS) - N’Tomikorobougou – B.P. 233</w:t>
            </w:r>
          </w:p>
          <w:p w:rsidR="00EF70DE" w:rsidRPr="00CA17CF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Tél. : 2</w:t>
            </w:r>
            <w:r w:rsidR="00681E10"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64 97 – 2</w:t>
            </w:r>
            <w:r w:rsidR="00681E10"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23 33 52 - Fax : 2</w:t>
            </w:r>
            <w:r w:rsidR="00681E10"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CA17CF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22 36 74</w:t>
            </w:r>
          </w:p>
        </w:tc>
        <w:tc>
          <w:tcPr>
            <w:tcW w:w="910" w:type="pct"/>
            <w:shd w:val="clear" w:color="auto" w:fill="C6D9F1" w:themeFill="text2" w:themeFillTint="33"/>
          </w:tcPr>
          <w:p w:rsidR="00EF70DE" w:rsidRPr="00CA17CF" w:rsidRDefault="00EF70DE" w:rsidP="00C9638E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CA17CF">
              <w:rPr>
                <w:rFonts w:ascii="Arial Narrow" w:hAnsi="Arial Narrow" w:cs="Arial"/>
                <w:b/>
                <w:bCs/>
                <w:noProof/>
                <w:sz w:val="18"/>
                <w:szCs w:val="20"/>
              </w:rPr>
              <w:drawing>
                <wp:inline distT="0" distB="0" distL="0" distR="0">
                  <wp:extent cx="1187179" cy="1116330"/>
                  <wp:effectExtent l="0" t="0" r="0" b="7620"/>
                  <wp:docPr id="16" name="Image 144" descr="Résultat de recherche d'images pour &quot;drapeau du Mali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Résultat de recherche d'images pour &quot;drapeau du Mali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211" cy="1136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Start w:id="0" w:name="_GoBack"/>
    <w:bookmarkEnd w:id="0"/>
    <w:p w:rsidR="0071068A" w:rsidRPr="00CA17CF" w:rsidRDefault="00661E82" w:rsidP="00C9638E">
      <w:pPr>
        <w:spacing w:after="0"/>
        <w:ind w:left="-142"/>
        <w:rPr>
          <w:rFonts w:ascii="Arial Narrow" w:hAnsi="Arial Narrow"/>
          <w:b/>
          <w:color w:val="FF0000"/>
          <w:sz w:val="20"/>
        </w:rPr>
      </w:pPr>
      <w:r w:rsidRPr="00661E82">
        <w:rPr>
          <w:rFonts w:ascii="Arial Narrow" w:hAnsi="Arial Narrow"/>
          <w:b/>
          <w:noProof/>
          <w:color w:val="FF0000"/>
          <w:sz w:val="32"/>
        </w:rPr>
      </w:r>
      <w:r w:rsidR="00AD6A75" w:rsidRPr="00661E82">
        <w:rPr>
          <w:rFonts w:ascii="Arial Narrow" w:hAnsi="Arial Narrow"/>
          <w:b/>
          <w:noProof/>
          <w:color w:val="FF0000"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2" o:spid="_x0000_s1029" type="#_x0000_t202" style="width:557.25pt;height:5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" fillcolor="#fef2e8" stroked="f">
            <o:lock v:ext="edit" shapetype="t"/>
            <v:textbox style="mso-fit-shape-to-text:t">
              <w:txbxContent>
                <w:p w:rsidR="009853BB" w:rsidRPr="00720770" w:rsidRDefault="009853BB" w:rsidP="00692086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</w:pPr>
                  <w:r w:rsidRPr="00720770">
                    <w:rPr>
                      <w:rFonts w:ascii="Arial Narrow" w:hAnsi="Arial Narrow"/>
                      <w:b/>
                      <w:color w:val="000000" w:themeColor="text1"/>
                      <w:sz w:val="48"/>
                      <w:szCs w:val="56"/>
                    </w:rPr>
                    <w:t xml:space="preserve">BULLETIN </w:t>
                  </w:r>
                  <w:r>
                    <w:rPr>
                      <w:rFonts w:ascii="Arial Narrow" w:hAnsi="Arial Narrow"/>
                      <w:b/>
                      <w:color w:val="000000" w:themeColor="text1"/>
                      <w:sz w:val="48"/>
                      <w:szCs w:val="56"/>
                    </w:rPr>
                    <w:t>EPIDEMIOLOGIQUE HEBDOMADAIRE N°41</w:t>
                  </w:r>
                </w:p>
                <w:p w:rsidR="009853BB" w:rsidRPr="00720770" w:rsidRDefault="009853BB" w:rsidP="00692086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/>
                      <w:b/>
                      <w:color w:val="000000" w:themeColor="text1"/>
                      <w:sz w:val="14"/>
                    </w:rPr>
                  </w:pPr>
                  <w:r w:rsidRPr="00720770"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  <w:t xml:space="preserve"> (Du</w:t>
                  </w:r>
                  <w:r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  <w:t xml:space="preserve"> 09</w:t>
                  </w:r>
                  <w:r w:rsidRPr="00720770"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  <w:t xml:space="preserve">au </w:t>
                  </w:r>
                  <w:r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  <w:t xml:space="preserve">15 octobre </w:t>
                  </w:r>
                  <w:r w:rsidRPr="00720770">
                    <w:rPr>
                      <w:rFonts w:ascii="Arial Narrow" w:hAnsi="Arial Narrow"/>
                      <w:b/>
                      <w:color w:val="000000" w:themeColor="text1"/>
                      <w:sz w:val="36"/>
                      <w:szCs w:val="56"/>
                    </w:rPr>
                    <w:t>2017)</w:t>
                  </w:r>
                </w:p>
              </w:txbxContent>
            </v:textbox>
            <w10:wrap type="none"/>
            <w10:anchorlock/>
          </v:shape>
        </w:pict>
      </w:r>
    </w:p>
    <w:p w:rsidR="0071068A" w:rsidRPr="00CA17CF" w:rsidRDefault="00497E60" w:rsidP="00497E60">
      <w:pPr>
        <w:tabs>
          <w:tab w:val="left" w:pos="8615"/>
        </w:tabs>
        <w:spacing w:after="0"/>
        <w:rPr>
          <w:rFonts w:ascii="Arial Narrow" w:hAnsi="Arial Narrow"/>
          <w:b/>
          <w:color w:val="FF0000"/>
          <w:sz w:val="20"/>
        </w:rPr>
      </w:pPr>
      <w:r w:rsidRPr="00CA17CF">
        <w:rPr>
          <w:rFonts w:ascii="Arial Narrow" w:hAnsi="Arial Narrow"/>
          <w:b/>
          <w:color w:val="FF0000"/>
          <w:sz w:val="20"/>
        </w:rPr>
        <w:tab/>
      </w:r>
    </w:p>
    <w:p w:rsidR="004C703B" w:rsidRPr="0031023E" w:rsidRDefault="00184AE1" w:rsidP="0056242B">
      <w:pPr>
        <w:spacing w:after="0"/>
        <w:rPr>
          <w:rFonts w:ascii="Arial Narrow" w:hAnsi="Arial Narrow"/>
          <w:b/>
        </w:rPr>
      </w:pPr>
      <w:r w:rsidRPr="0031023E">
        <w:rPr>
          <w:rFonts w:ascii="Arial Narrow" w:hAnsi="Arial Narrow"/>
          <w:b/>
        </w:rPr>
        <w:t xml:space="preserve">Tableau </w:t>
      </w:r>
      <w:r w:rsidR="007C1D18" w:rsidRPr="0031023E">
        <w:rPr>
          <w:rFonts w:ascii="Arial Narrow" w:hAnsi="Arial Narrow"/>
          <w:b/>
        </w:rPr>
        <w:t>I : Situation de la notification de certaines maladies prioritaires sous surveillance</w:t>
      </w:r>
      <w:r w:rsidR="001E4F18" w:rsidRPr="0031023E">
        <w:rPr>
          <w:rFonts w:ascii="Arial Narrow" w:hAnsi="Arial Narrow"/>
          <w:b/>
        </w:rPr>
        <w:t>épidémiologique</w:t>
      </w:r>
    </w:p>
    <w:tbl>
      <w:tblPr>
        <w:tblW w:w="5137" w:type="pct"/>
        <w:tblCellMar>
          <w:left w:w="70" w:type="dxa"/>
          <w:right w:w="70" w:type="dxa"/>
        </w:tblCellMar>
        <w:tblLook w:val="04A0"/>
      </w:tblPr>
      <w:tblGrid>
        <w:gridCol w:w="961"/>
        <w:gridCol w:w="555"/>
        <w:gridCol w:w="534"/>
        <w:gridCol w:w="608"/>
        <w:gridCol w:w="464"/>
        <w:gridCol w:w="556"/>
        <w:gridCol w:w="534"/>
        <w:gridCol w:w="608"/>
        <w:gridCol w:w="464"/>
        <w:gridCol w:w="556"/>
        <w:gridCol w:w="534"/>
        <w:gridCol w:w="608"/>
        <w:gridCol w:w="464"/>
        <w:gridCol w:w="388"/>
        <w:gridCol w:w="594"/>
        <w:gridCol w:w="610"/>
        <w:gridCol w:w="20"/>
        <w:gridCol w:w="536"/>
        <w:gridCol w:w="536"/>
        <w:gridCol w:w="610"/>
        <w:gridCol w:w="471"/>
      </w:tblGrid>
      <w:tr w:rsidR="00CA17CF" w:rsidRPr="00CA17CF" w:rsidTr="00785E47">
        <w:trPr>
          <w:trHeight w:val="302"/>
        </w:trPr>
        <w:tc>
          <w:tcPr>
            <w:tcW w:w="429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963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Méningite</w:t>
            </w:r>
          </w:p>
        </w:tc>
        <w:tc>
          <w:tcPr>
            <w:tcW w:w="964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Rougeole</w:t>
            </w:r>
          </w:p>
        </w:tc>
        <w:tc>
          <w:tcPr>
            <w:tcW w:w="964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Fièvre jaune</w:t>
            </w:r>
          </w:p>
        </w:tc>
        <w:tc>
          <w:tcPr>
            <w:tcW w:w="71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PFA</w:t>
            </w:r>
          </w:p>
        </w:tc>
        <w:tc>
          <w:tcPr>
            <w:tcW w:w="960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Autres fièvres hémorragiques : MVE, FVR, Dengue etc.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Cas suspect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Prélevé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confirmé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Décès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Cas suspect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Prélevé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confirmé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Décès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Cas suspect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Prélevé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B6208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</w:t>
            </w:r>
            <w:r w:rsidR="00271E6F"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onfirmé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Décès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Cas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Prélevés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confirmé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confirmé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2"/>
                <w:szCs w:val="14"/>
              </w:rPr>
              <w:t>Décès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Kayes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10C5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10C5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1347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1347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Koulikoro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D668D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D668D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2063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2063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785E47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785E47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E03F72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E03F72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Sikasso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AD1D56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CB43D9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CB43D9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Ségou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E432EC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E432EC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110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Mopti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1347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71347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785E47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785E47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168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Tombouctou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110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Gao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110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Kidal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Ménaka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Taoudénit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Bamako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72063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217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Total S41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210C5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210C5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AD1D56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</w:tr>
      <w:tr w:rsidR="00CA17CF" w:rsidRPr="00CA17CF" w:rsidTr="00785E47">
        <w:trPr>
          <w:trHeight w:val="438"/>
        </w:trPr>
        <w:tc>
          <w:tcPr>
            <w:tcW w:w="429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CA17CF" w:rsidP="00271E6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Cumul S1_S41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D668DF" w:rsidP="0072063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412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CA17CF" w:rsidP="00497E6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40</w:t>
            </w:r>
            <w:r w:rsidR="00210C5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72063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92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D668DF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D668DF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71347A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71347A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71347A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124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31023E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124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AD1D56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201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AD1D56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201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E03F72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E03F72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271E6F" w:rsidRPr="0031023E" w:rsidRDefault="00271E6F" w:rsidP="00271E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31023E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1</w:t>
            </w:r>
          </w:p>
        </w:tc>
      </w:tr>
    </w:tbl>
    <w:p w:rsidR="00EC7316" w:rsidRPr="00A005A9" w:rsidRDefault="00497E60" w:rsidP="001E6509">
      <w:pPr>
        <w:pStyle w:val="Paragraphedeliste"/>
        <w:numPr>
          <w:ilvl w:val="0"/>
          <w:numId w:val="8"/>
        </w:numPr>
        <w:spacing w:after="0" w:line="360" w:lineRule="auto"/>
        <w:rPr>
          <w:rFonts w:ascii="Arial Narrow" w:hAnsi="Arial Narrow"/>
          <w:sz w:val="18"/>
          <w:szCs w:val="18"/>
        </w:rPr>
      </w:pPr>
      <w:r w:rsidRPr="00A005A9">
        <w:rPr>
          <w:rFonts w:ascii="Arial Narrow" w:hAnsi="Arial Narrow"/>
          <w:sz w:val="18"/>
          <w:szCs w:val="18"/>
        </w:rPr>
        <w:t xml:space="preserve">Aucun </w:t>
      </w:r>
      <w:r w:rsidR="00B3552F" w:rsidRPr="00A005A9">
        <w:rPr>
          <w:rFonts w:ascii="Arial Narrow" w:hAnsi="Arial Narrow"/>
          <w:sz w:val="18"/>
          <w:szCs w:val="18"/>
        </w:rPr>
        <w:t>cas</w:t>
      </w:r>
      <w:r w:rsidR="00734F44" w:rsidRPr="00A005A9">
        <w:rPr>
          <w:rFonts w:ascii="Arial Narrow" w:hAnsi="Arial Narrow"/>
          <w:sz w:val="18"/>
          <w:szCs w:val="18"/>
        </w:rPr>
        <w:t xml:space="preserve"> confirmé</w:t>
      </w:r>
      <w:r w:rsidR="00B3552F" w:rsidRPr="00A005A9">
        <w:rPr>
          <w:rFonts w:ascii="Arial Narrow" w:hAnsi="Arial Narrow"/>
          <w:sz w:val="18"/>
          <w:szCs w:val="18"/>
        </w:rPr>
        <w:t xml:space="preserve"> de meningite </w:t>
      </w:r>
      <w:r w:rsidRPr="00A005A9">
        <w:rPr>
          <w:rFonts w:ascii="Arial Narrow" w:hAnsi="Arial Narrow"/>
          <w:sz w:val="18"/>
          <w:szCs w:val="18"/>
        </w:rPr>
        <w:t>n’</w:t>
      </w:r>
      <w:r w:rsidR="00734F44" w:rsidRPr="00A005A9">
        <w:rPr>
          <w:rFonts w:ascii="Arial Narrow" w:hAnsi="Arial Narrow"/>
          <w:sz w:val="18"/>
          <w:szCs w:val="18"/>
        </w:rPr>
        <w:t xml:space="preserve">a été </w:t>
      </w:r>
      <w:r w:rsidR="004A5EB1" w:rsidRPr="00A005A9">
        <w:rPr>
          <w:rFonts w:ascii="Arial Narrow" w:hAnsi="Arial Narrow"/>
          <w:sz w:val="18"/>
          <w:szCs w:val="18"/>
        </w:rPr>
        <w:t>enregistré</w:t>
      </w:r>
      <w:r w:rsidR="00B3552F" w:rsidRPr="00A005A9">
        <w:rPr>
          <w:rFonts w:ascii="Arial Narrow" w:hAnsi="Arial Narrow"/>
          <w:sz w:val="18"/>
          <w:szCs w:val="18"/>
        </w:rPr>
        <w:t xml:space="preserve"> cette semaine. La situation cumulée de la 1</w:t>
      </w:r>
      <w:r w:rsidR="00B3552F" w:rsidRPr="00A005A9">
        <w:rPr>
          <w:rFonts w:ascii="Arial Narrow" w:hAnsi="Arial Narrow"/>
          <w:sz w:val="18"/>
          <w:szCs w:val="18"/>
          <w:vertAlign w:val="superscript"/>
        </w:rPr>
        <w:t>ère</w:t>
      </w:r>
      <w:r w:rsidR="0031023E" w:rsidRPr="00A005A9">
        <w:rPr>
          <w:rFonts w:ascii="Arial Narrow" w:hAnsi="Arial Narrow"/>
          <w:sz w:val="18"/>
          <w:szCs w:val="18"/>
        </w:rPr>
        <w:t xml:space="preserve"> à la 41</w:t>
      </w:r>
      <w:r w:rsidR="00B3552F" w:rsidRPr="00A005A9">
        <w:rPr>
          <w:rFonts w:ascii="Arial Narrow" w:hAnsi="Arial Narrow"/>
          <w:sz w:val="18"/>
          <w:szCs w:val="18"/>
          <w:vertAlign w:val="superscript"/>
        </w:rPr>
        <w:t>ème</w:t>
      </w:r>
      <w:r w:rsidR="00B3552F" w:rsidRPr="00A005A9">
        <w:rPr>
          <w:rFonts w:ascii="Arial Narrow" w:hAnsi="Arial Narrow"/>
          <w:sz w:val="18"/>
          <w:szCs w:val="18"/>
        </w:rPr>
        <w:t xml:space="preserve"> semaine est de </w:t>
      </w:r>
      <w:r w:rsidR="00210C5F" w:rsidRPr="00A005A9">
        <w:rPr>
          <w:rFonts w:ascii="Arial Narrow" w:hAnsi="Arial Narrow"/>
          <w:sz w:val="18"/>
          <w:szCs w:val="18"/>
        </w:rPr>
        <w:t>quatre</w:t>
      </w:r>
      <w:r w:rsidR="00B3552F" w:rsidRPr="00A005A9">
        <w:rPr>
          <w:rFonts w:ascii="Arial Narrow" w:hAnsi="Arial Narrow"/>
          <w:sz w:val="18"/>
          <w:szCs w:val="18"/>
        </w:rPr>
        <w:t xml:space="preserve"> cent-</w:t>
      </w:r>
      <w:r w:rsidR="00210C5F" w:rsidRPr="00A005A9">
        <w:rPr>
          <w:rFonts w:ascii="Arial Narrow" w:hAnsi="Arial Narrow"/>
          <w:sz w:val="18"/>
          <w:szCs w:val="18"/>
        </w:rPr>
        <w:t>cinq</w:t>
      </w:r>
      <w:r w:rsidR="009F48F2" w:rsidRPr="00A005A9">
        <w:rPr>
          <w:rFonts w:ascii="Arial Narrow" w:hAnsi="Arial Narrow"/>
          <w:sz w:val="18"/>
          <w:szCs w:val="18"/>
        </w:rPr>
        <w:t>(</w:t>
      </w:r>
      <w:r w:rsidR="00210C5F" w:rsidRPr="00A005A9">
        <w:rPr>
          <w:rFonts w:ascii="Arial Narrow" w:hAnsi="Arial Narrow"/>
          <w:sz w:val="18"/>
          <w:szCs w:val="18"/>
        </w:rPr>
        <w:t>405</w:t>
      </w:r>
      <w:r w:rsidR="00B3552F" w:rsidRPr="00A005A9">
        <w:rPr>
          <w:rFonts w:ascii="Arial Narrow" w:hAnsi="Arial Narrow"/>
          <w:sz w:val="18"/>
          <w:szCs w:val="18"/>
        </w:rPr>
        <w:t>) LCR exa</w:t>
      </w:r>
      <w:r w:rsidR="009F48F2" w:rsidRPr="00A005A9">
        <w:rPr>
          <w:rFonts w:ascii="Arial Narrow" w:hAnsi="Arial Narrow"/>
          <w:sz w:val="18"/>
          <w:szCs w:val="18"/>
        </w:rPr>
        <w:t>minés dont quatre-vingt-</w:t>
      </w:r>
      <w:r w:rsidR="00445470" w:rsidRPr="00A005A9">
        <w:rPr>
          <w:rFonts w:ascii="Arial Narrow" w:hAnsi="Arial Narrow"/>
          <w:sz w:val="18"/>
          <w:szCs w:val="18"/>
        </w:rPr>
        <w:t>dou</w:t>
      </w:r>
      <w:r w:rsidR="00081C40" w:rsidRPr="00A005A9">
        <w:rPr>
          <w:rFonts w:ascii="Arial Narrow" w:hAnsi="Arial Narrow"/>
          <w:sz w:val="18"/>
          <w:szCs w:val="18"/>
        </w:rPr>
        <w:t>ze</w:t>
      </w:r>
      <w:r w:rsidR="009F48F2" w:rsidRPr="00A005A9">
        <w:rPr>
          <w:rFonts w:ascii="Arial Narrow" w:hAnsi="Arial Narrow"/>
          <w:sz w:val="18"/>
          <w:szCs w:val="18"/>
        </w:rPr>
        <w:t>(</w:t>
      </w:r>
      <w:r w:rsidR="00734F44" w:rsidRPr="00A005A9">
        <w:rPr>
          <w:rFonts w:ascii="Arial Narrow" w:hAnsi="Arial Narrow"/>
          <w:sz w:val="18"/>
          <w:szCs w:val="18"/>
        </w:rPr>
        <w:t>9</w:t>
      </w:r>
      <w:r w:rsidR="00445470" w:rsidRPr="00A005A9">
        <w:rPr>
          <w:rFonts w:ascii="Arial Narrow" w:hAnsi="Arial Narrow"/>
          <w:sz w:val="18"/>
          <w:szCs w:val="18"/>
        </w:rPr>
        <w:t>2</w:t>
      </w:r>
      <w:r w:rsidR="00B3552F" w:rsidRPr="00A005A9">
        <w:rPr>
          <w:rFonts w:ascii="Arial Narrow" w:hAnsi="Arial Narrow"/>
          <w:sz w:val="18"/>
          <w:szCs w:val="18"/>
        </w:rPr>
        <w:t xml:space="preserve">) positifs: </w:t>
      </w:r>
      <w:r w:rsidR="00B3552F" w:rsidRPr="00A005A9">
        <w:rPr>
          <w:rFonts w:ascii="Arial Narrow" w:hAnsi="Arial Narrow"/>
          <w:i/>
          <w:sz w:val="18"/>
          <w:szCs w:val="18"/>
        </w:rPr>
        <w:t>Streptococcus pneumoniae</w:t>
      </w:r>
      <w:r w:rsidR="00445470" w:rsidRPr="00A005A9">
        <w:rPr>
          <w:rFonts w:ascii="Arial Narrow" w:hAnsi="Arial Narrow"/>
          <w:sz w:val="18"/>
          <w:szCs w:val="18"/>
        </w:rPr>
        <w:t xml:space="preserve"> (45</w:t>
      </w:r>
      <w:r w:rsidR="00B3552F" w:rsidRPr="00A005A9">
        <w:rPr>
          <w:rFonts w:ascii="Arial Narrow" w:hAnsi="Arial Narrow"/>
          <w:sz w:val="18"/>
          <w:szCs w:val="18"/>
        </w:rPr>
        <w:t xml:space="preserve">), </w:t>
      </w:r>
      <w:r w:rsidR="00B3552F" w:rsidRPr="00A005A9">
        <w:rPr>
          <w:rFonts w:ascii="Arial Narrow" w:hAnsi="Arial Narrow"/>
          <w:i/>
          <w:sz w:val="18"/>
          <w:szCs w:val="18"/>
        </w:rPr>
        <w:t>Haemophilus influenzae b</w:t>
      </w:r>
      <w:r w:rsidR="009F48F2" w:rsidRPr="00A005A9">
        <w:rPr>
          <w:rFonts w:ascii="Arial Narrow" w:hAnsi="Arial Narrow"/>
          <w:sz w:val="18"/>
          <w:szCs w:val="18"/>
        </w:rPr>
        <w:t xml:space="preserve"> (2</w:t>
      </w:r>
      <w:r w:rsidR="00445470" w:rsidRPr="00A005A9">
        <w:rPr>
          <w:rFonts w:ascii="Arial Narrow" w:hAnsi="Arial Narrow"/>
          <w:sz w:val="18"/>
          <w:szCs w:val="18"/>
        </w:rPr>
        <w:t>5</w:t>
      </w:r>
      <w:r w:rsidR="00B3552F" w:rsidRPr="00A005A9">
        <w:rPr>
          <w:rFonts w:ascii="Arial Narrow" w:hAnsi="Arial Narrow"/>
          <w:sz w:val="18"/>
          <w:szCs w:val="18"/>
        </w:rPr>
        <w:t xml:space="preserve">), </w:t>
      </w:r>
      <w:r w:rsidR="00B3552F" w:rsidRPr="00A005A9">
        <w:rPr>
          <w:rFonts w:ascii="Arial Narrow" w:hAnsi="Arial Narrow"/>
          <w:i/>
          <w:sz w:val="18"/>
          <w:szCs w:val="18"/>
        </w:rPr>
        <w:t>Haemophilus influenzae</w:t>
      </w:r>
      <w:r w:rsidR="00B3552F" w:rsidRPr="00A005A9">
        <w:rPr>
          <w:rFonts w:ascii="Arial Narrow" w:hAnsi="Arial Narrow"/>
          <w:sz w:val="18"/>
          <w:szCs w:val="18"/>
        </w:rPr>
        <w:t xml:space="preserve"> non b (8), </w:t>
      </w:r>
      <w:r w:rsidR="00B3552F" w:rsidRPr="00A005A9">
        <w:rPr>
          <w:rFonts w:ascii="Arial Narrow" w:hAnsi="Arial Narrow"/>
          <w:i/>
          <w:sz w:val="18"/>
          <w:szCs w:val="18"/>
        </w:rPr>
        <w:t>N. meningitidis</w:t>
      </w:r>
      <w:r w:rsidR="00B3552F" w:rsidRPr="00A005A9">
        <w:rPr>
          <w:rFonts w:ascii="Arial Narrow" w:hAnsi="Arial Narrow"/>
          <w:sz w:val="18"/>
          <w:szCs w:val="18"/>
        </w:rPr>
        <w:t xml:space="preserve"> X (7), </w:t>
      </w:r>
      <w:r w:rsidR="00B3552F" w:rsidRPr="00A005A9">
        <w:rPr>
          <w:rFonts w:ascii="Arial Narrow" w:hAnsi="Arial Narrow"/>
          <w:i/>
          <w:sz w:val="18"/>
          <w:szCs w:val="18"/>
        </w:rPr>
        <w:t>N. meningitidis</w:t>
      </w:r>
      <w:r w:rsidR="00B3552F" w:rsidRPr="00A005A9">
        <w:rPr>
          <w:rFonts w:ascii="Arial Narrow" w:hAnsi="Arial Narrow"/>
          <w:sz w:val="18"/>
          <w:szCs w:val="18"/>
        </w:rPr>
        <w:t xml:space="preserve"> C (1), </w:t>
      </w:r>
      <w:r w:rsidR="00B3552F" w:rsidRPr="00A005A9">
        <w:rPr>
          <w:rFonts w:ascii="Arial Narrow" w:hAnsi="Arial Narrow"/>
          <w:i/>
          <w:sz w:val="18"/>
          <w:szCs w:val="18"/>
        </w:rPr>
        <w:t>N. meningitidis W135</w:t>
      </w:r>
      <w:r w:rsidR="00B3552F" w:rsidRPr="00A005A9">
        <w:rPr>
          <w:rFonts w:ascii="Arial Narrow" w:hAnsi="Arial Narrow"/>
          <w:sz w:val="18"/>
          <w:szCs w:val="18"/>
        </w:rPr>
        <w:t xml:space="preserve"> (1), </w:t>
      </w:r>
      <w:r w:rsidR="009F48F2" w:rsidRPr="00A005A9">
        <w:rPr>
          <w:rFonts w:ascii="Arial Narrow" w:hAnsi="Arial Narrow"/>
          <w:i/>
          <w:sz w:val="18"/>
          <w:szCs w:val="18"/>
        </w:rPr>
        <w:t>Streptocoque Groupe B (4</w:t>
      </w:r>
      <w:r w:rsidR="00B3552F" w:rsidRPr="00A005A9">
        <w:rPr>
          <w:rFonts w:ascii="Arial Narrow" w:hAnsi="Arial Narrow"/>
          <w:i/>
          <w:sz w:val="18"/>
          <w:szCs w:val="18"/>
        </w:rPr>
        <w:t>),</w:t>
      </w:r>
      <w:r w:rsidR="00B3552F" w:rsidRPr="00A005A9">
        <w:rPr>
          <w:rFonts w:ascii="Arial Narrow" w:hAnsi="Arial Narrow"/>
          <w:sz w:val="18"/>
          <w:szCs w:val="18"/>
        </w:rPr>
        <w:t xml:space="preserve"> et </w:t>
      </w:r>
      <w:r w:rsidR="00B3552F" w:rsidRPr="00A005A9">
        <w:rPr>
          <w:rFonts w:ascii="Arial Narrow" w:hAnsi="Arial Narrow"/>
          <w:i/>
          <w:sz w:val="18"/>
          <w:szCs w:val="18"/>
        </w:rPr>
        <w:t>Cryptococcus neoformans</w:t>
      </w:r>
      <w:r w:rsidR="00B3552F" w:rsidRPr="00A005A9">
        <w:rPr>
          <w:rFonts w:ascii="Arial Narrow" w:hAnsi="Arial Narrow"/>
          <w:sz w:val="18"/>
          <w:szCs w:val="18"/>
        </w:rPr>
        <w:t xml:space="preserve"> (1</w:t>
      </w:r>
      <w:r w:rsidR="009F48F2" w:rsidRPr="00A005A9">
        <w:rPr>
          <w:rFonts w:ascii="Arial Narrow" w:hAnsi="Arial Narrow"/>
          <w:sz w:val="18"/>
          <w:szCs w:val="18"/>
        </w:rPr>
        <w:t xml:space="preserve">) et les </w:t>
      </w:r>
      <w:r w:rsidRPr="00A005A9">
        <w:rPr>
          <w:rFonts w:ascii="Arial Narrow" w:hAnsi="Arial Narrow"/>
          <w:sz w:val="18"/>
          <w:szCs w:val="18"/>
        </w:rPr>
        <w:t>trois</w:t>
      </w:r>
      <w:r w:rsidR="009F48F2" w:rsidRPr="00A005A9">
        <w:rPr>
          <w:rFonts w:ascii="Arial Narrow" w:hAnsi="Arial Narrow"/>
          <w:sz w:val="18"/>
          <w:szCs w:val="18"/>
        </w:rPr>
        <w:t xml:space="preserve"> cent </w:t>
      </w:r>
      <w:r w:rsidR="00A005A9" w:rsidRPr="00A005A9">
        <w:rPr>
          <w:rFonts w:ascii="Arial Narrow" w:hAnsi="Arial Narrow"/>
          <w:sz w:val="18"/>
          <w:szCs w:val="18"/>
        </w:rPr>
        <w:t>treize (313</w:t>
      </w:r>
      <w:r w:rsidR="003D28E5" w:rsidRPr="00A005A9">
        <w:rPr>
          <w:rFonts w:ascii="Arial Narrow" w:hAnsi="Arial Narrow"/>
          <w:sz w:val="18"/>
          <w:szCs w:val="18"/>
        </w:rPr>
        <w:t>) autres ont été négatifs ;</w:t>
      </w:r>
    </w:p>
    <w:p w:rsidR="00EC7316" w:rsidRPr="0092722C" w:rsidRDefault="00AD1D56" w:rsidP="001E6509">
      <w:pPr>
        <w:pStyle w:val="Paragraphedeliste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Vingt </w:t>
      </w:r>
      <w:r w:rsidR="00EC7316" w:rsidRPr="0092722C">
        <w:rPr>
          <w:rFonts w:ascii="Arial Narrow" w:hAnsi="Arial Narrow" w:cs="Arial"/>
          <w:sz w:val="18"/>
          <w:szCs w:val="18"/>
        </w:rPr>
        <w:t>(</w:t>
      </w:r>
      <w:r>
        <w:rPr>
          <w:rFonts w:ascii="Arial Narrow" w:hAnsi="Arial Narrow" w:cs="Arial"/>
          <w:sz w:val="18"/>
          <w:szCs w:val="18"/>
        </w:rPr>
        <w:t>22</w:t>
      </w:r>
      <w:r w:rsidR="00EC7316" w:rsidRPr="0092722C">
        <w:rPr>
          <w:rFonts w:ascii="Arial Narrow" w:hAnsi="Arial Narrow" w:cs="Arial"/>
          <w:sz w:val="18"/>
          <w:szCs w:val="18"/>
        </w:rPr>
        <w:t>) prélèvements de selles de cas de PFA sont en cours  d’examen</w:t>
      </w:r>
      <w:r w:rsidR="00734F44" w:rsidRPr="0092722C">
        <w:rPr>
          <w:rFonts w:ascii="Arial Narrow" w:hAnsi="Arial Narrow" w:cs="Arial"/>
          <w:sz w:val="18"/>
          <w:szCs w:val="18"/>
        </w:rPr>
        <w:t xml:space="preserve"> à l’Institut Pasteur d’Abidjan ;</w:t>
      </w:r>
    </w:p>
    <w:p w:rsidR="00F55725" w:rsidRPr="0092722C" w:rsidRDefault="00A005A9" w:rsidP="001E6509">
      <w:pPr>
        <w:pStyle w:val="Paragraphedeliste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2722C">
        <w:rPr>
          <w:rFonts w:ascii="Arial Narrow" w:hAnsi="Arial Narrow" w:cs="Arial"/>
          <w:sz w:val="18"/>
          <w:szCs w:val="18"/>
        </w:rPr>
        <w:t>Trois (3) cas confirmé</w:t>
      </w:r>
      <w:r w:rsidR="0092722C" w:rsidRPr="0092722C">
        <w:rPr>
          <w:rFonts w:ascii="Arial Narrow" w:hAnsi="Arial Narrow" w:cs="Arial"/>
          <w:sz w:val="18"/>
          <w:szCs w:val="18"/>
        </w:rPr>
        <w:t>s</w:t>
      </w:r>
      <w:r w:rsidRPr="0092722C">
        <w:rPr>
          <w:rFonts w:ascii="Arial Narrow" w:hAnsi="Arial Narrow" w:cs="Arial"/>
          <w:sz w:val="18"/>
          <w:szCs w:val="18"/>
        </w:rPr>
        <w:t xml:space="preserve"> de rougeole ont été </w:t>
      </w:r>
      <w:r w:rsidR="0092722C" w:rsidRPr="0092722C">
        <w:rPr>
          <w:rFonts w:ascii="Arial Narrow" w:hAnsi="Arial Narrow" w:cs="Arial"/>
          <w:sz w:val="18"/>
          <w:szCs w:val="18"/>
        </w:rPr>
        <w:t xml:space="preserve">enregistrés dont </w:t>
      </w:r>
      <w:r w:rsidRPr="0092722C">
        <w:rPr>
          <w:rFonts w:ascii="Arial Narrow" w:hAnsi="Arial Narrow" w:cs="Arial"/>
          <w:sz w:val="18"/>
          <w:szCs w:val="18"/>
        </w:rPr>
        <w:t>deu</w:t>
      </w:r>
      <w:r w:rsidR="0092722C" w:rsidRPr="0092722C">
        <w:rPr>
          <w:rFonts w:ascii="Arial Narrow" w:hAnsi="Arial Narrow" w:cs="Arial"/>
          <w:sz w:val="18"/>
          <w:szCs w:val="18"/>
        </w:rPr>
        <w:t xml:space="preserve">x (2) de la semaine précedente </w:t>
      </w:r>
      <w:r w:rsidRPr="0092722C">
        <w:rPr>
          <w:rFonts w:ascii="Arial Narrow" w:hAnsi="Arial Narrow" w:cs="Arial"/>
          <w:sz w:val="18"/>
          <w:szCs w:val="18"/>
        </w:rPr>
        <w:t xml:space="preserve">et un </w:t>
      </w:r>
      <w:r w:rsidR="0092722C" w:rsidRPr="0092722C">
        <w:rPr>
          <w:rFonts w:ascii="Arial Narrow" w:hAnsi="Arial Narrow" w:cs="Arial"/>
          <w:sz w:val="18"/>
          <w:szCs w:val="18"/>
        </w:rPr>
        <w:t xml:space="preserve">(1) </w:t>
      </w:r>
      <w:r w:rsidRPr="0092722C">
        <w:rPr>
          <w:rFonts w:ascii="Arial Narrow" w:hAnsi="Arial Narrow" w:cs="Arial"/>
          <w:sz w:val="18"/>
          <w:szCs w:val="18"/>
        </w:rPr>
        <w:t xml:space="preserve">de cette semaine </w:t>
      </w:r>
      <w:r w:rsidR="0092722C" w:rsidRPr="0092722C">
        <w:rPr>
          <w:rFonts w:ascii="Arial Narrow" w:hAnsi="Arial Narrow" w:cs="Arial"/>
          <w:sz w:val="18"/>
          <w:szCs w:val="18"/>
        </w:rPr>
        <w:t>dans le district sanitaire de Kolondieba</w:t>
      </w:r>
      <w:r w:rsidR="00F55725" w:rsidRPr="0092722C">
        <w:rPr>
          <w:rFonts w:ascii="Arial Narrow" w:hAnsi="Arial Narrow" w:cs="Arial"/>
          <w:sz w:val="18"/>
          <w:szCs w:val="18"/>
        </w:rPr>
        <w:t>;</w:t>
      </w:r>
    </w:p>
    <w:p w:rsidR="00734F44" w:rsidRPr="0092722C" w:rsidRDefault="00FE1F26" w:rsidP="00A77273">
      <w:pPr>
        <w:pStyle w:val="Paragraphedeliste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="Arial Narrow" w:hAnsi="Arial Narrow" w:cs="Arial"/>
          <w:sz w:val="18"/>
          <w:szCs w:val="18"/>
        </w:rPr>
      </w:pPr>
      <w:r w:rsidRPr="0092722C">
        <w:rPr>
          <w:rFonts w:ascii="Arial Narrow" w:hAnsi="Arial Narrow" w:cs="Arial"/>
          <w:sz w:val="18"/>
          <w:szCs w:val="18"/>
        </w:rPr>
        <w:t>Sept</w:t>
      </w:r>
      <w:r w:rsidR="00734F44" w:rsidRPr="0092722C">
        <w:rPr>
          <w:rFonts w:ascii="Arial Narrow" w:hAnsi="Arial Narrow" w:cs="Arial"/>
          <w:sz w:val="18"/>
          <w:szCs w:val="18"/>
        </w:rPr>
        <w:t xml:space="preserve"> (</w:t>
      </w:r>
      <w:r w:rsidRPr="0092722C">
        <w:rPr>
          <w:rFonts w:ascii="Arial Narrow" w:hAnsi="Arial Narrow" w:cs="Arial"/>
          <w:sz w:val="18"/>
          <w:szCs w:val="18"/>
        </w:rPr>
        <w:t>7</w:t>
      </w:r>
      <w:r w:rsidR="00734F44" w:rsidRPr="0092722C">
        <w:rPr>
          <w:rFonts w:ascii="Arial Narrow" w:hAnsi="Arial Narrow" w:cs="Arial"/>
          <w:sz w:val="18"/>
          <w:szCs w:val="18"/>
        </w:rPr>
        <w:t xml:space="preserve">) </w:t>
      </w:r>
      <w:r w:rsidR="00081C40" w:rsidRPr="0092722C">
        <w:rPr>
          <w:rFonts w:ascii="Arial Narrow" w:hAnsi="Arial Narrow" w:cs="Arial"/>
          <w:sz w:val="18"/>
          <w:szCs w:val="18"/>
        </w:rPr>
        <w:t>prélèvements de cas suspects de fièvre jaune sont en cours d’examen</w:t>
      </w:r>
      <w:r w:rsidR="00734F44" w:rsidRPr="0092722C">
        <w:rPr>
          <w:rFonts w:ascii="Arial Narrow" w:hAnsi="Arial Narrow" w:cs="Arial"/>
          <w:sz w:val="18"/>
          <w:szCs w:val="18"/>
        </w:rPr>
        <w:t xml:space="preserve">. </w:t>
      </w:r>
    </w:p>
    <w:tbl>
      <w:tblPr>
        <w:tblStyle w:val="Grilledutableau"/>
        <w:tblpPr w:leftFromText="141" w:rightFromText="141" w:vertAnchor="text" w:horzAnchor="margin" w:tblpY="404"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9"/>
        <w:gridCol w:w="4539"/>
      </w:tblGrid>
      <w:tr w:rsidR="00CA17CF" w:rsidRPr="00CA17CF" w:rsidTr="00970095">
        <w:tc>
          <w:tcPr>
            <w:tcW w:w="6449" w:type="dxa"/>
          </w:tcPr>
          <w:p w:rsidR="00814A10" w:rsidRPr="00CA17CF" w:rsidRDefault="00970095" w:rsidP="002649E5">
            <w:pPr>
              <w:pStyle w:val="Paragraphedeliste"/>
              <w:keepNext/>
              <w:tabs>
                <w:tab w:val="left" w:pos="284"/>
              </w:tabs>
              <w:spacing w:line="276" w:lineRule="auto"/>
              <w:ind w:left="0"/>
              <w:jc w:val="center"/>
              <w:rPr>
                <w:rFonts w:ascii="Arial Narrow" w:hAnsi="Arial Narrow"/>
                <w:color w:val="FF0000"/>
                <w:sz w:val="16"/>
              </w:rPr>
            </w:pPr>
            <w:r>
              <w:drawing>
                <wp:inline distT="0" distB="0" distL="0" distR="0">
                  <wp:extent cx="3882788" cy="2197289"/>
                  <wp:effectExtent l="0" t="0" r="22860" b="12700"/>
                  <wp:docPr id="11" name="Graphique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:rsidR="00814A10" w:rsidRPr="002649E5" w:rsidRDefault="00814A10" w:rsidP="00A77273">
            <w:pPr>
              <w:pStyle w:val="Lgende"/>
              <w:spacing w:line="276" w:lineRule="auto"/>
              <w:jc w:val="both"/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</w:rPr>
            </w:pPr>
            <w:r w:rsidRPr="002649E5">
              <w:rPr>
                <w:rFonts w:ascii="Arial Narrow" w:hAnsi="Arial Narrow" w:cs="Times New Roman"/>
                <w:color w:val="auto"/>
                <w:szCs w:val="22"/>
              </w:rPr>
              <w:t xml:space="preserve">Figure </w:t>
            </w:r>
            <w:r w:rsidR="00661E82" w:rsidRPr="002649E5">
              <w:rPr>
                <w:rFonts w:ascii="Arial Narrow" w:hAnsi="Arial Narrow" w:cs="Times New Roman"/>
                <w:color w:val="auto"/>
                <w:szCs w:val="22"/>
              </w:rPr>
              <w:fldChar w:fldCharType="begin"/>
            </w:r>
            <w:r w:rsidRPr="002649E5">
              <w:rPr>
                <w:rFonts w:ascii="Arial Narrow" w:hAnsi="Arial Narrow" w:cs="Times New Roman"/>
                <w:color w:val="auto"/>
                <w:szCs w:val="22"/>
              </w:rPr>
              <w:instrText xml:space="preserve"> SEQ Figure \* ARABIC </w:instrText>
            </w:r>
            <w:r w:rsidR="00661E82" w:rsidRPr="002649E5">
              <w:rPr>
                <w:rFonts w:ascii="Arial Narrow" w:hAnsi="Arial Narrow" w:cs="Times New Roman"/>
                <w:color w:val="auto"/>
                <w:szCs w:val="22"/>
              </w:rPr>
              <w:fldChar w:fldCharType="separate"/>
            </w:r>
            <w:r w:rsidR="003C5D72" w:rsidRPr="002649E5">
              <w:rPr>
                <w:rFonts w:ascii="Arial Narrow" w:hAnsi="Arial Narrow" w:cs="Times New Roman"/>
                <w:noProof/>
                <w:color w:val="auto"/>
                <w:szCs w:val="22"/>
              </w:rPr>
              <w:t>1</w:t>
            </w:r>
            <w:r w:rsidR="00661E82" w:rsidRPr="002649E5">
              <w:rPr>
                <w:rFonts w:ascii="Arial Narrow" w:hAnsi="Arial Narrow" w:cs="Times New Roman"/>
                <w:color w:val="auto"/>
                <w:szCs w:val="22"/>
              </w:rPr>
              <w:fldChar w:fldCharType="end"/>
            </w:r>
            <w:r w:rsidRPr="002649E5">
              <w:rPr>
                <w:rFonts w:ascii="Arial Narrow" w:hAnsi="Arial Narrow" w:cs="Times New Roman"/>
                <w:b w:val="0"/>
                <w:color w:val="auto"/>
                <w:szCs w:val="22"/>
              </w:rPr>
              <w:t xml:space="preserve"> : </w:t>
            </w:r>
            <w:r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</w:rPr>
              <w:t xml:space="preserve">Evolution hebdomadaire des cas confirmés de méningite 2016 et 2017 de la </w:t>
            </w:r>
            <w:r w:rsidR="00D423D6"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</w:rPr>
              <w:t>1</w:t>
            </w:r>
            <w:r w:rsidR="00D423D6"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  <w:vertAlign w:val="superscript"/>
              </w:rPr>
              <w:t>ère</w:t>
            </w:r>
            <w:r w:rsidR="002649E5"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</w:rPr>
              <w:t xml:space="preserve"> à la 41</w:t>
            </w:r>
            <w:r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  <w:vertAlign w:val="superscript"/>
              </w:rPr>
              <w:t>ème</w:t>
            </w:r>
            <w:r w:rsidRPr="002649E5">
              <w:rPr>
                <w:rFonts w:ascii="Arial Narrow" w:eastAsia="Calibri" w:hAnsi="Arial Narrow" w:cs="Arial"/>
                <w:b w:val="0"/>
                <w:bCs w:val="0"/>
                <w:noProof/>
                <w:color w:val="auto"/>
              </w:rPr>
              <w:t xml:space="preserve"> pour l’ensemble du pays.</w:t>
            </w:r>
          </w:p>
          <w:p w:rsidR="00814A10" w:rsidRPr="00CA17CF" w:rsidRDefault="0029636D" w:rsidP="00086E89">
            <w:pPr>
              <w:spacing w:line="276" w:lineRule="auto"/>
              <w:jc w:val="both"/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2649E5">
              <w:rPr>
                <w:rFonts w:ascii="Arial Narrow" w:eastAsia="Calibri" w:hAnsi="Arial Narrow" w:cs="Arial"/>
                <w:noProof/>
                <w:sz w:val="18"/>
                <w:szCs w:val="18"/>
              </w:rPr>
              <w:t>Il a été enregistré 92</w:t>
            </w:r>
            <w:r w:rsidR="00814A10" w:rsidRPr="002649E5">
              <w:rPr>
                <w:rFonts w:ascii="Arial Narrow" w:eastAsia="Calibri" w:hAnsi="Arial Narrow" w:cs="Arial"/>
                <w:noProof/>
                <w:sz w:val="18"/>
                <w:szCs w:val="18"/>
              </w:rPr>
              <w:t xml:space="preserve"> cas confirmés </w:t>
            </w:r>
            <w:r w:rsidR="00411A93" w:rsidRPr="002649E5">
              <w:rPr>
                <w:rFonts w:ascii="Arial Narrow" w:eastAsia="Calibri" w:hAnsi="Arial Narrow" w:cs="Arial"/>
                <w:noProof/>
                <w:sz w:val="18"/>
                <w:szCs w:val="18"/>
              </w:rPr>
              <w:t>de méningite  en</w:t>
            </w:r>
            <w:r w:rsidR="002649E5" w:rsidRPr="002649E5">
              <w:rPr>
                <w:rFonts w:ascii="Arial Narrow" w:eastAsia="Calibri" w:hAnsi="Arial Narrow" w:cs="Arial"/>
                <w:noProof/>
                <w:sz w:val="18"/>
                <w:szCs w:val="18"/>
              </w:rPr>
              <w:t xml:space="preserve"> 2017 contre 149</w:t>
            </w:r>
            <w:r w:rsidR="00814A10" w:rsidRPr="002649E5">
              <w:rPr>
                <w:rFonts w:ascii="Arial Narrow" w:eastAsia="Calibri" w:hAnsi="Arial Narrow" w:cs="Arial"/>
                <w:noProof/>
                <w:sz w:val="18"/>
                <w:szCs w:val="18"/>
              </w:rPr>
              <w:t xml:space="preserve"> en 2016 pour la même période.</w:t>
            </w:r>
          </w:p>
        </w:tc>
        <w:tc>
          <w:tcPr>
            <w:tcW w:w="4539" w:type="dxa"/>
            <w:vAlign w:val="center"/>
          </w:tcPr>
          <w:p w:rsidR="00814A10" w:rsidRPr="00CA17CF" w:rsidRDefault="00694408" w:rsidP="00A77273">
            <w:pPr>
              <w:pStyle w:val="Paragraphedeliste"/>
              <w:keepNext/>
              <w:tabs>
                <w:tab w:val="left" w:pos="284"/>
              </w:tabs>
              <w:spacing w:line="276" w:lineRule="auto"/>
              <w:ind w:left="0"/>
              <w:jc w:val="right"/>
              <w:rPr>
                <w:rFonts w:ascii="Arial Narrow" w:hAnsi="Arial Narrow"/>
                <w:color w:val="FF0000"/>
              </w:rPr>
            </w:pPr>
            <w:r w:rsidRPr="00CA17CF">
              <w:rPr>
                <w:color w:val="FF0000"/>
              </w:rPr>
              <w:drawing>
                <wp:inline distT="0" distB="0" distL="0" distR="0">
                  <wp:extent cx="3179929" cy="2156346"/>
                  <wp:effectExtent l="0" t="0" r="1905" b="0"/>
                  <wp:docPr id="15" name="Graphique 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:rsidR="00814A10" w:rsidRPr="00C87792" w:rsidRDefault="00814A10" w:rsidP="00A77273">
            <w:pPr>
              <w:pStyle w:val="Lgende"/>
              <w:spacing w:line="276" w:lineRule="auto"/>
              <w:rPr>
                <w:rFonts w:ascii="Arial Narrow" w:hAnsi="Arial Narrow" w:cs="Times New Roman"/>
                <w:color w:val="auto"/>
                <w:sz w:val="16"/>
                <w:szCs w:val="22"/>
              </w:rPr>
            </w:pPr>
            <w:r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t xml:space="preserve">Figure 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fldChar w:fldCharType="begin"/>
            </w:r>
            <w:r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instrText xml:space="preserve"> SEQ Figure \* ARABIC </w:instrTex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fldChar w:fldCharType="separate"/>
            </w:r>
            <w:r w:rsidR="003C5D72" w:rsidRPr="00C87792">
              <w:rPr>
                <w:rFonts w:ascii="Arial Narrow" w:hAnsi="Arial Narrow" w:cs="Times New Roman"/>
                <w:noProof/>
                <w:color w:val="auto"/>
                <w:sz w:val="20"/>
                <w:szCs w:val="22"/>
              </w:rPr>
              <w:t>2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fldChar w:fldCharType="end"/>
            </w:r>
            <w:r w:rsidRPr="00C87792">
              <w:rPr>
                <w:rFonts w:ascii="Arial Narrow" w:hAnsi="Arial Narrow" w:cs="Times New Roman"/>
                <w:color w:val="auto"/>
                <w:sz w:val="20"/>
                <w:szCs w:val="22"/>
              </w:rPr>
              <w:t> </w:t>
            </w:r>
            <w:r w:rsidRPr="00C87792">
              <w:rPr>
                <w:rFonts w:ascii="Arial Narrow" w:hAnsi="Arial Narrow" w:cs="Times New Roman"/>
                <w:color w:val="auto"/>
                <w:szCs w:val="22"/>
              </w:rPr>
              <w:t>:</w:t>
            </w:r>
            <w:r w:rsidRPr="00C87792">
              <w:rPr>
                <w:rFonts w:ascii="Arial Narrow" w:hAnsi="Arial Narrow" w:cs="Times New Roman"/>
                <w:b w:val="0"/>
                <w:color w:val="auto"/>
                <w:sz w:val="16"/>
                <w:szCs w:val="22"/>
              </w:rPr>
              <w:t>Répartition par germes des cas confirmés d</w:t>
            </w:r>
            <w:r w:rsidR="00C87792" w:rsidRPr="00C87792">
              <w:rPr>
                <w:rFonts w:ascii="Arial Narrow" w:hAnsi="Arial Narrow" w:cs="Times New Roman"/>
                <w:b w:val="0"/>
                <w:color w:val="auto"/>
                <w:sz w:val="16"/>
                <w:szCs w:val="22"/>
              </w:rPr>
              <w:t>e méningite en  2017 de S1 à S41</w:t>
            </w:r>
          </w:p>
          <w:p w:rsidR="00814A10" w:rsidRPr="00CA17CF" w:rsidRDefault="00814A10" w:rsidP="00BD16F6">
            <w:pPr>
              <w:spacing w:line="276" w:lineRule="auto"/>
              <w:rPr>
                <w:rFonts w:ascii="Arial Narrow" w:hAnsi="Arial Narrow"/>
                <w:color w:val="FF0000"/>
                <w:sz w:val="20"/>
              </w:rPr>
            </w:pPr>
            <w:r w:rsidRPr="00C87792">
              <w:rPr>
                <w:rFonts w:ascii="Arial Narrow" w:hAnsi="Arial Narrow" w:cs="Times New Roman"/>
                <w:i/>
                <w:sz w:val="18"/>
              </w:rPr>
              <w:t>S.pneumoniae</w:t>
            </w:r>
            <w:r w:rsidR="00EC7316" w:rsidRPr="00C87792">
              <w:rPr>
                <w:rFonts w:ascii="Arial Narrow" w:hAnsi="Arial Narrow" w:cs="Times New Roman"/>
                <w:sz w:val="18"/>
              </w:rPr>
              <w:t xml:space="preserve">  représente  </w:t>
            </w:r>
            <w:r w:rsidR="00BD16F6" w:rsidRPr="00C87792">
              <w:rPr>
                <w:rFonts w:ascii="Arial Narrow" w:hAnsi="Arial Narrow" w:cs="Times New Roman"/>
                <w:sz w:val="18"/>
              </w:rPr>
              <w:t>50</w:t>
            </w:r>
            <w:r w:rsidRPr="00C87792">
              <w:rPr>
                <w:rFonts w:ascii="Arial Narrow" w:hAnsi="Arial Narrow" w:cs="Times New Roman"/>
                <w:sz w:val="18"/>
              </w:rPr>
              <w:t xml:space="preserve">% des cas de germes identifiés suivi du </w:t>
            </w:r>
            <w:r w:rsidRPr="00C87792">
              <w:rPr>
                <w:rFonts w:ascii="Arial Narrow" w:hAnsi="Arial Narrow" w:cs="Times New Roman"/>
                <w:i/>
                <w:sz w:val="18"/>
              </w:rPr>
              <w:t xml:space="preserve">Haemophilus influenzae b </w:t>
            </w:r>
            <w:r w:rsidR="00657E0B" w:rsidRPr="00C87792">
              <w:rPr>
                <w:rFonts w:ascii="Arial Narrow" w:hAnsi="Arial Narrow" w:cs="Times New Roman"/>
                <w:i/>
                <w:sz w:val="18"/>
              </w:rPr>
              <w:t>(</w:t>
            </w:r>
            <w:r w:rsidR="00BD16F6" w:rsidRPr="00C87792">
              <w:rPr>
                <w:rFonts w:ascii="Arial Narrow" w:hAnsi="Arial Narrow" w:cs="Times New Roman"/>
                <w:sz w:val="18"/>
              </w:rPr>
              <w:t>26</w:t>
            </w:r>
            <w:r w:rsidRPr="00C87792">
              <w:rPr>
                <w:rFonts w:ascii="Arial Narrow" w:hAnsi="Arial Narrow" w:cs="Times New Roman"/>
                <w:sz w:val="18"/>
              </w:rPr>
              <w:t>%</w:t>
            </w:r>
            <w:r w:rsidR="00657E0B" w:rsidRPr="00C87792">
              <w:rPr>
                <w:rFonts w:ascii="Arial Narrow" w:hAnsi="Arial Narrow" w:cs="Times New Roman"/>
                <w:sz w:val="18"/>
              </w:rPr>
              <w:t>)</w:t>
            </w:r>
            <w:r w:rsidR="00411A93" w:rsidRPr="00C87792">
              <w:rPr>
                <w:rFonts w:ascii="Arial Narrow" w:hAnsi="Arial Narrow" w:cs="Times New Roman"/>
                <w:i/>
                <w:sz w:val="20"/>
              </w:rPr>
              <w:t xml:space="preserve">Haemophilus influenzae </w:t>
            </w:r>
            <w:r w:rsidR="00411A93" w:rsidRPr="00C87792">
              <w:rPr>
                <w:rFonts w:ascii="Arial Narrow" w:hAnsi="Arial Narrow" w:cs="Times New Roman"/>
                <w:i/>
                <w:sz w:val="18"/>
              </w:rPr>
              <w:t>non b</w:t>
            </w:r>
            <w:r w:rsidR="00BD16F6" w:rsidRPr="00C87792">
              <w:rPr>
                <w:rFonts w:ascii="Arial Narrow" w:hAnsi="Arial Narrow" w:cs="Times New Roman"/>
                <w:i/>
                <w:sz w:val="18"/>
              </w:rPr>
              <w:t xml:space="preserve"> (9%)</w:t>
            </w:r>
            <w:r w:rsidRPr="00C87792">
              <w:rPr>
                <w:rFonts w:ascii="Arial Narrow" w:hAnsi="Arial Narrow" w:cs="Times New Roman"/>
                <w:sz w:val="18"/>
              </w:rPr>
              <w:t>et</w:t>
            </w:r>
            <w:r w:rsidRPr="00C87792">
              <w:rPr>
                <w:rFonts w:ascii="Arial Narrow" w:hAnsi="Arial Narrow" w:cs="Times New Roman"/>
                <w:i/>
                <w:sz w:val="18"/>
              </w:rPr>
              <w:t xml:space="preserve"> Nm X </w:t>
            </w:r>
            <w:r w:rsidRPr="00C87792">
              <w:rPr>
                <w:rFonts w:ascii="Arial Narrow" w:hAnsi="Arial Narrow" w:cs="Times New Roman"/>
                <w:sz w:val="18"/>
              </w:rPr>
              <w:t>(8%)</w:t>
            </w:r>
            <w:r w:rsidR="00BD16F6" w:rsidRPr="00C87792">
              <w:rPr>
                <w:rFonts w:ascii="Arial Narrow" w:hAnsi="Arial Narrow" w:cs="Times New Roman"/>
                <w:sz w:val="18"/>
              </w:rPr>
              <w:t>.</w:t>
            </w:r>
          </w:p>
        </w:tc>
      </w:tr>
    </w:tbl>
    <w:p w:rsidR="002A0636" w:rsidRPr="00CA17CF" w:rsidRDefault="00C87792" w:rsidP="007E2337">
      <w:pPr>
        <w:spacing w:after="0" w:line="240" w:lineRule="auto"/>
        <w:rPr>
          <w:rFonts w:ascii="Arial Narrow" w:hAnsi="Arial Narrow"/>
          <w:color w:val="FF0000"/>
        </w:rPr>
      </w:pPr>
      <w:r>
        <w:rPr>
          <w:noProof/>
        </w:rPr>
        <w:lastRenderedPageBreak/>
        <w:drawing>
          <wp:inline distT="0" distB="0" distL="0" distR="0">
            <wp:extent cx="6898943" cy="2258704"/>
            <wp:effectExtent l="0" t="0" r="0" b="8255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A0636" w:rsidRPr="00CA17CF" w:rsidRDefault="002A0636" w:rsidP="007E2337">
      <w:pPr>
        <w:spacing w:after="0" w:line="240" w:lineRule="auto"/>
        <w:rPr>
          <w:rFonts w:ascii="Arial Narrow" w:hAnsi="Arial Narrow"/>
          <w:color w:val="FF0000"/>
        </w:rPr>
      </w:pPr>
    </w:p>
    <w:p w:rsidR="00D543D9" w:rsidRPr="00C87792" w:rsidRDefault="001E6509" w:rsidP="00392E22">
      <w:pPr>
        <w:pStyle w:val="Lgende"/>
        <w:rPr>
          <w:rFonts w:ascii="Arial Narrow" w:hAnsi="Arial Narrow"/>
          <w:color w:val="auto"/>
        </w:rPr>
      </w:pPr>
      <w:r w:rsidRPr="00C87792">
        <w:rPr>
          <w:rFonts w:ascii="Arial Narrow" w:hAnsi="Arial Narrow"/>
          <w:color w:val="auto"/>
          <w:sz w:val="20"/>
        </w:rPr>
        <w:t xml:space="preserve">Figure </w:t>
      </w:r>
      <w:r w:rsidR="00661E82" w:rsidRPr="00C87792">
        <w:rPr>
          <w:rFonts w:ascii="Arial Narrow" w:hAnsi="Arial Narrow"/>
          <w:color w:val="auto"/>
          <w:sz w:val="20"/>
        </w:rPr>
        <w:fldChar w:fldCharType="begin"/>
      </w:r>
      <w:r w:rsidRPr="00C87792">
        <w:rPr>
          <w:rFonts w:ascii="Arial Narrow" w:hAnsi="Arial Narrow"/>
          <w:color w:val="auto"/>
          <w:sz w:val="20"/>
        </w:rPr>
        <w:instrText xml:space="preserve"> SEQ Figure \* ARABIC </w:instrText>
      </w:r>
      <w:r w:rsidR="00661E82" w:rsidRPr="00C87792">
        <w:rPr>
          <w:rFonts w:ascii="Arial Narrow" w:hAnsi="Arial Narrow"/>
          <w:color w:val="auto"/>
          <w:sz w:val="20"/>
        </w:rPr>
        <w:fldChar w:fldCharType="separate"/>
      </w:r>
      <w:r w:rsidR="003C5D72" w:rsidRPr="00C87792">
        <w:rPr>
          <w:rFonts w:ascii="Arial Narrow" w:hAnsi="Arial Narrow"/>
          <w:noProof/>
          <w:color w:val="auto"/>
          <w:sz w:val="20"/>
        </w:rPr>
        <w:t>3</w:t>
      </w:r>
      <w:r w:rsidR="00661E82" w:rsidRPr="00C87792">
        <w:rPr>
          <w:rFonts w:ascii="Arial Narrow" w:hAnsi="Arial Narrow"/>
          <w:color w:val="auto"/>
          <w:sz w:val="20"/>
        </w:rPr>
        <w:fldChar w:fldCharType="end"/>
      </w:r>
      <w:r w:rsidRPr="00C87792">
        <w:rPr>
          <w:rFonts w:ascii="Arial Narrow" w:hAnsi="Arial Narrow"/>
          <w:color w:val="auto"/>
          <w:sz w:val="20"/>
        </w:rPr>
        <w:t xml:space="preserve"> : </w:t>
      </w:r>
      <w:r w:rsidRPr="00C87792">
        <w:rPr>
          <w:rFonts w:ascii="Arial Narrow" w:hAnsi="Arial Narrow"/>
          <w:b w:val="0"/>
          <w:color w:val="auto"/>
          <w:sz w:val="20"/>
        </w:rPr>
        <w:t xml:space="preserve">Répartition par semaine des LCR collectés reçus </w:t>
      </w:r>
      <w:r w:rsidR="00C87792" w:rsidRPr="00C87792">
        <w:rPr>
          <w:rFonts w:ascii="Arial Narrow" w:hAnsi="Arial Narrow"/>
          <w:b w:val="0"/>
          <w:color w:val="auto"/>
          <w:sz w:val="20"/>
        </w:rPr>
        <w:t>et confirmés en 2017 de S1 à S41</w:t>
      </w:r>
    </w:p>
    <w:p w:rsidR="00D543D9" w:rsidRPr="00CA17CF" w:rsidRDefault="00C62246" w:rsidP="00392E22">
      <w:pPr>
        <w:spacing w:after="0" w:line="240" w:lineRule="auto"/>
        <w:jc w:val="center"/>
        <w:rPr>
          <w:rFonts w:ascii="Arial Narrow" w:hAnsi="Arial Narrow"/>
          <w:color w:val="FF0000"/>
        </w:rPr>
      </w:pPr>
      <w:r>
        <w:rPr>
          <w:noProof/>
        </w:rPr>
        <w:drawing>
          <wp:inline distT="0" distB="0" distL="0" distR="0">
            <wp:extent cx="6350312" cy="2602955"/>
            <wp:effectExtent l="0" t="0" r="0" b="6985"/>
            <wp:docPr id="9" name="Graphique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543D9" w:rsidRPr="00CA17CF" w:rsidRDefault="00D543D9" w:rsidP="007E2337">
      <w:pPr>
        <w:spacing w:after="0" w:line="240" w:lineRule="auto"/>
        <w:rPr>
          <w:rFonts w:ascii="Arial Narrow" w:hAnsi="Arial Narrow"/>
          <w:color w:val="FF0000"/>
        </w:rPr>
      </w:pPr>
    </w:p>
    <w:p w:rsidR="00D543D9" w:rsidRPr="00970095" w:rsidRDefault="00D543D9" w:rsidP="00D543D9">
      <w:pPr>
        <w:pStyle w:val="Lgende"/>
        <w:jc w:val="center"/>
        <w:rPr>
          <w:rFonts w:ascii="Arial Narrow" w:hAnsi="Arial Narrow" w:cs="Times New Roman"/>
          <w:b w:val="0"/>
          <w:color w:val="auto"/>
        </w:rPr>
      </w:pPr>
      <w:r w:rsidRPr="00970095">
        <w:rPr>
          <w:rFonts w:ascii="Arial Narrow" w:hAnsi="Arial Narrow" w:cs="Times New Roman"/>
          <w:color w:val="auto"/>
          <w:sz w:val="20"/>
        </w:rPr>
        <w:t xml:space="preserve">Figure </w:t>
      </w:r>
      <w:r w:rsidR="00661E82" w:rsidRPr="00970095">
        <w:rPr>
          <w:rFonts w:ascii="Arial Narrow" w:hAnsi="Arial Narrow" w:cs="Times New Roman"/>
          <w:color w:val="auto"/>
          <w:sz w:val="20"/>
        </w:rPr>
        <w:fldChar w:fldCharType="begin"/>
      </w:r>
      <w:r w:rsidRPr="00970095">
        <w:rPr>
          <w:rFonts w:ascii="Arial Narrow" w:hAnsi="Arial Narrow" w:cs="Times New Roman"/>
          <w:color w:val="auto"/>
          <w:sz w:val="20"/>
        </w:rPr>
        <w:instrText xml:space="preserve"> SEQ Figure \* ARABIC </w:instrText>
      </w:r>
      <w:r w:rsidR="00661E82" w:rsidRPr="00970095">
        <w:rPr>
          <w:rFonts w:ascii="Arial Narrow" w:hAnsi="Arial Narrow" w:cs="Times New Roman"/>
          <w:color w:val="auto"/>
          <w:sz w:val="20"/>
        </w:rPr>
        <w:fldChar w:fldCharType="separate"/>
      </w:r>
      <w:r w:rsidR="003C5D72" w:rsidRPr="00970095">
        <w:rPr>
          <w:rFonts w:ascii="Arial Narrow" w:hAnsi="Arial Narrow" w:cs="Times New Roman"/>
          <w:noProof/>
          <w:color w:val="auto"/>
          <w:sz w:val="20"/>
        </w:rPr>
        <w:t>4</w:t>
      </w:r>
      <w:r w:rsidR="00661E82" w:rsidRPr="00970095">
        <w:rPr>
          <w:rFonts w:ascii="Arial Narrow" w:hAnsi="Arial Narrow" w:cs="Times New Roman"/>
          <w:color w:val="auto"/>
          <w:sz w:val="20"/>
        </w:rPr>
        <w:fldChar w:fldCharType="end"/>
      </w:r>
      <w:r w:rsidRPr="00970095">
        <w:rPr>
          <w:rFonts w:ascii="Arial Narrow" w:hAnsi="Arial Narrow" w:cs="Times New Roman"/>
          <w:color w:val="auto"/>
          <w:sz w:val="20"/>
        </w:rPr>
        <w:t xml:space="preserve"> : </w:t>
      </w:r>
      <w:r w:rsidRPr="00970095">
        <w:rPr>
          <w:rFonts w:ascii="Arial Narrow" w:hAnsi="Arial Narrow" w:cs="Times New Roman"/>
          <w:b w:val="0"/>
          <w:color w:val="auto"/>
          <w:sz w:val="20"/>
        </w:rPr>
        <w:t>Distribution hebdomadaire des cas confirmés de r</w:t>
      </w:r>
      <w:r w:rsidR="00970095" w:rsidRPr="00970095">
        <w:rPr>
          <w:rFonts w:ascii="Arial Narrow" w:hAnsi="Arial Narrow" w:cs="Times New Roman"/>
          <w:b w:val="0"/>
          <w:color w:val="auto"/>
          <w:sz w:val="20"/>
        </w:rPr>
        <w:t>ougeole 2016 et 2017 de S1 à S41</w:t>
      </w:r>
    </w:p>
    <w:p w:rsidR="00D543D9" w:rsidRPr="00970095" w:rsidRDefault="009F12B6" w:rsidP="00D543D9">
      <w:pPr>
        <w:spacing w:after="0" w:line="240" w:lineRule="auto"/>
        <w:rPr>
          <w:rFonts w:ascii="Arial Narrow" w:hAnsi="Arial Narrow" w:cs="Times New Roman"/>
          <w:sz w:val="20"/>
        </w:rPr>
      </w:pPr>
      <w:r w:rsidRPr="00970095">
        <w:rPr>
          <w:rFonts w:ascii="Arial Narrow" w:hAnsi="Arial Narrow" w:cs="Times New Roman"/>
          <w:sz w:val="20"/>
        </w:rPr>
        <w:t xml:space="preserve">Il a été enregistré </w:t>
      </w:r>
      <w:r w:rsidR="00970095" w:rsidRPr="00970095">
        <w:rPr>
          <w:rFonts w:ascii="Arial Narrow" w:hAnsi="Arial Narrow" w:cs="Times New Roman"/>
          <w:sz w:val="20"/>
        </w:rPr>
        <w:t>11</w:t>
      </w:r>
      <w:r w:rsidR="00D543D9" w:rsidRPr="00970095">
        <w:rPr>
          <w:rFonts w:ascii="Arial Narrow" w:hAnsi="Arial Narrow" w:cs="Times New Roman"/>
          <w:sz w:val="20"/>
        </w:rPr>
        <w:t xml:space="preserve"> cas confirmés de rougeole en 2017 con</w:t>
      </w:r>
      <w:r w:rsidR="00970095" w:rsidRPr="00970095">
        <w:rPr>
          <w:rFonts w:ascii="Arial Narrow" w:hAnsi="Arial Narrow" w:cs="Times New Roman"/>
          <w:sz w:val="20"/>
        </w:rPr>
        <w:t>tre 87</w:t>
      </w:r>
      <w:r w:rsidR="006A5F7B" w:rsidRPr="00970095">
        <w:rPr>
          <w:rFonts w:ascii="Arial Narrow" w:hAnsi="Arial Narrow" w:cs="Times New Roman"/>
          <w:sz w:val="20"/>
        </w:rPr>
        <w:t xml:space="preserve"> cas en 2016 pour la mêm</w:t>
      </w:r>
      <w:r w:rsidR="000D759E" w:rsidRPr="00970095">
        <w:rPr>
          <w:rFonts w:ascii="Arial Narrow" w:hAnsi="Arial Narrow" w:cs="Times New Roman"/>
          <w:sz w:val="20"/>
        </w:rPr>
        <w:t xml:space="preserve">e </w:t>
      </w:r>
      <w:r w:rsidR="00D543D9" w:rsidRPr="00970095">
        <w:rPr>
          <w:rFonts w:ascii="Arial Narrow" w:hAnsi="Arial Narrow" w:cs="Times New Roman"/>
          <w:sz w:val="20"/>
        </w:rPr>
        <w:t>période</w:t>
      </w:r>
    </w:p>
    <w:p w:rsidR="001E6509" w:rsidRPr="00CA17CF" w:rsidRDefault="008A067A" w:rsidP="001E6509">
      <w:pPr>
        <w:spacing w:after="0" w:line="240" w:lineRule="auto"/>
        <w:jc w:val="center"/>
        <w:rPr>
          <w:rFonts w:ascii="Arial Narrow" w:hAnsi="Arial Narrow" w:cs="Times New Roman"/>
          <w:color w:val="FF0000"/>
          <w:sz w:val="20"/>
        </w:rPr>
      </w:pPr>
      <w:r w:rsidRPr="00CA17CF">
        <w:rPr>
          <w:noProof/>
          <w:color w:val="FF0000"/>
        </w:rPr>
        <w:drawing>
          <wp:inline distT="0" distB="0" distL="0" distR="0">
            <wp:extent cx="5976518" cy="2545689"/>
            <wp:effectExtent l="0" t="0" r="5715" b="7620"/>
            <wp:docPr id="10" name="Graphique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E6509" w:rsidRPr="00C87792" w:rsidRDefault="001E6509" w:rsidP="001E6509">
      <w:pPr>
        <w:pStyle w:val="Lgende"/>
        <w:jc w:val="center"/>
        <w:rPr>
          <w:rFonts w:ascii="Arial Narrow" w:hAnsi="Arial Narrow" w:cs="Times New Roman"/>
          <w:b w:val="0"/>
          <w:color w:val="auto"/>
          <w:sz w:val="20"/>
          <w:szCs w:val="20"/>
        </w:rPr>
      </w:pPr>
      <w:r w:rsidRPr="00C87792">
        <w:rPr>
          <w:rFonts w:ascii="Arial Narrow" w:hAnsi="Arial Narrow" w:cs="Times New Roman"/>
          <w:color w:val="auto"/>
          <w:sz w:val="20"/>
          <w:szCs w:val="20"/>
        </w:rPr>
        <w:t xml:space="preserve">Figure </w:t>
      </w:r>
      <w:r w:rsidR="00661E82" w:rsidRPr="00C87792">
        <w:rPr>
          <w:rFonts w:ascii="Arial Narrow" w:hAnsi="Arial Narrow" w:cs="Times New Roman"/>
          <w:color w:val="auto"/>
          <w:sz w:val="20"/>
          <w:szCs w:val="20"/>
        </w:rPr>
        <w:fldChar w:fldCharType="begin"/>
      </w:r>
      <w:r w:rsidRPr="00C87792">
        <w:rPr>
          <w:rFonts w:ascii="Arial Narrow" w:hAnsi="Arial Narrow" w:cs="Times New Roman"/>
          <w:color w:val="auto"/>
          <w:sz w:val="20"/>
          <w:szCs w:val="20"/>
        </w:rPr>
        <w:instrText xml:space="preserve"> SEQ Figure \* ARABIC </w:instrText>
      </w:r>
      <w:r w:rsidR="00661E82" w:rsidRPr="00C87792">
        <w:rPr>
          <w:rFonts w:ascii="Arial Narrow" w:hAnsi="Arial Narrow" w:cs="Times New Roman"/>
          <w:color w:val="auto"/>
          <w:sz w:val="20"/>
          <w:szCs w:val="20"/>
        </w:rPr>
        <w:fldChar w:fldCharType="separate"/>
      </w:r>
      <w:r w:rsidR="003C5D72" w:rsidRPr="00C87792">
        <w:rPr>
          <w:rFonts w:ascii="Arial Narrow" w:hAnsi="Arial Narrow" w:cs="Times New Roman"/>
          <w:noProof/>
          <w:color w:val="auto"/>
          <w:sz w:val="20"/>
          <w:szCs w:val="20"/>
        </w:rPr>
        <w:t>5</w:t>
      </w:r>
      <w:r w:rsidR="00661E82" w:rsidRPr="00C87792">
        <w:rPr>
          <w:rFonts w:ascii="Arial Narrow" w:hAnsi="Arial Narrow" w:cs="Times New Roman"/>
          <w:color w:val="auto"/>
          <w:sz w:val="20"/>
          <w:szCs w:val="20"/>
        </w:rPr>
        <w:fldChar w:fldCharType="end"/>
      </w:r>
      <w:r w:rsidRPr="00C87792">
        <w:rPr>
          <w:rFonts w:ascii="Arial Narrow" w:hAnsi="Arial Narrow" w:cs="Times New Roman"/>
          <w:color w:val="auto"/>
          <w:sz w:val="20"/>
          <w:szCs w:val="20"/>
        </w:rPr>
        <w:t xml:space="preserve">: </w:t>
      </w:r>
      <w:r w:rsidRPr="00C87792">
        <w:rPr>
          <w:rFonts w:ascii="Arial Narrow" w:hAnsi="Arial Narrow" w:cs="Times New Roman"/>
          <w:b w:val="0"/>
          <w:color w:val="auto"/>
          <w:sz w:val="20"/>
          <w:szCs w:val="20"/>
        </w:rPr>
        <w:t xml:space="preserve">Répartition des cas confirmés de méningite par </w:t>
      </w:r>
      <w:r w:rsidR="00EA471E" w:rsidRPr="00C87792">
        <w:rPr>
          <w:rFonts w:ascii="Arial Narrow" w:hAnsi="Arial Narrow" w:cs="Times New Roman"/>
          <w:b w:val="0"/>
          <w:color w:val="auto"/>
          <w:sz w:val="20"/>
          <w:szCs w:val="20"/>
        </w:rPr>
        <w:t>t</w:t>
      </w:r>
      <w:r w:rsidR="00C87792" w:rsidRPr="00C87792">
        <w:rPr>
          <w:rFonts w:ascii="Arial Narrow" w:hAnsi="Arial Narrow" w:cs="Times New Roman"/>
          <w:b w:val="0"/>
          <w:color w:val="auto"/>
          <w:sz w:val="20"/>
          <w:szCs w:val="20"/>
        </w:rPr>
        <w:t>ranche d'âge en 2017 de S1 à S41</w:t>
      </w:r>
    </w:p>
    <w:p w:rsidR="00EA471E" w:rsidRPr="00C87792" w:rsidRDefault="00EA471E" w:rsidP="00EA471E">
      <w:pPr>
        <w:rPr>
          <w:rFonts w:ascii="Arial Narrow" w:hAnsi="Arial Narrow" w:cs="Times New Roman"/>
          <w:sz w:val="20"/>
          <w:szCs w:val="20"/>
        </w:rPr>
      </w:pPr>
      <w:r w:rsidRPr="00C87792">
        <w:rPr>
          <w:rFonts w:ascii="Arial Narrow" w:hAnsi="Arial Narrow" w:cs="Times New Roman"/>
          <w:sz w:val="20"/>
          <w:szCs w:val="20"/>
        </w:rPr>
        <w:t xml:space="preserve">                                                             Quatre-vingt-douze pour cent (92,8%) des cas ont moins de 15 ans</w:t>
      </w:r>
    </w:p>
    <w:p w:rsidR="001E6509" w:rsidRPr="00CA17CF" w:rsidRDefault="001E6509" w:rsidP="001E6509">
      <w:pPr>
        <w:spacing w:after="0" w:line="240" w:lineRule="auto"/>
        <w:jc w:val="center"/>
        <w:rPr>
          <w:rFonts w:ascii="Arial Narrow" w:hAnsi="Arial Narrow" w:cs="Times New Roman"/>
          <w:color w:val="FF0000"/>
          <w:sz w:val="20"/>
        </w:rPr>
      </w:pP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201"/>
        <w:gridCol w:w="5201"/>
      </w:tblGrid>
      <w:tr w:rsidR="00CA17CF" w:rsidRPr="00CA17CF" w:rsidTr="009F12B6">
        <w:tc>
          <w:tcPr>
            <w:tcW w:w="5201" w:type="dxa"/>
          </w:tcPr>
          <w:p w:rsidR="00E0154D" w:rsidRPr="00CA17CF" w:rsidRDefault="00E0154D" w:rsidP="00E0154D">
            <w:pPr>
              <w:keepNext/>
              <w:jc w:val="both"/>
              <w:rPr>
                <w:rFonts w:ascii="Arial Narrow" w:hAnsi="Arial Narrow"/>
                <w:color w:val="FF0000"/>
              </w:rPr>
            </w:pPr>
          </w:p>
          <w:p w:rsidR="00E342A0" w:rsidRPr="00CA17CF" w:rsidRDefault="00734D11" w:rsidP="00253871">
            <w:pPr>
              <w:keepNext/>
              <w:tabs>
                <w:tab w:val="left" w:pos="2845"/>
              </w:tabs>
              <w:rPr>
                <w:rFonts w:ascii="Arial Narrow" w:hAnsi="Arial Narrow"/>
                <w:color w:val="FF0000"/>
              </w:rPr>
            </w:pPr>
            <w:r w:rsidRPr="00CA17CF">
              <w:rPr>
                <w:rFonts w:ascii="Arial Narrow" w:hAnsi="Arial Narrow"/>
                <w:color w:val="FF0000"/>
              </w:rPr>
              <w:object w:dxaOrig="6645" w:dyaOrig="7620">
                <v:shape id="_x0000_i1027" type="#_x0000_t75" style="width:84.9pt;height:109.6pt" o:ole="">
                  <v:imagedata r:id="rId16" o:title="" croptop="4711f" cropbottom="554f" cropleft="2222f" cropright="9997f"/>
                </v:shape>
                <o:OLEObject Type="Embed" ProgID="PBrush" ShapeID="_x0000_i1027" DrawAspect="Content" ObjectID="_1569931072" r:id="rId17"/>
              </w:object>
            </w:r>
            <w:r w:rsidR="0075312C" w:rsidRPr="00CA17CF">
              <w:rPr>
                <w:rFonts w:ascii="Arial Narrow" w:hAnsi="Arial Narrow"/>
                <w:color w:val="FF0000"/>
                <w:sz w:val="36"/>
              </w:rPr>
              <w:object w:dxaOrig="1170" w:dyaOrig="915">
                <v:shape id="_x0000_i1028" type="#_x0000_t75" style="width:61.25pt;height:47.8pt" o:ole="">
                  <v:imagedata r:id="rId18" o:title=""/>
                </v:shape>
                <o:OLEObject Type="Embed" ProgID="PBrush" ShapeID="_x0000_i1028" DrawAspect="Content" ObjectID="_1569931073" r:id="rId19"/>
              </w:object>
            </w:r>
            <w:r w:rsidR="00253871" w:rsidRPr="00CA17CF">
              <w:rPr>
                <w:rFonts w:ascii="Arial Narrow" w:hAnsi="Arial Narrow"/>
                <w:color w:val="FF0000"/>
              </w:rPr>
              <w:tab/>
            </w:r>
          </w:p>
          <w:p w:rsidR="00A82B73" w:rsidRPr="00CA17CF" w:rsidRDefault="00E342A0" w:rsidP="00A315FC">
            <w:pPr>
              <w:pStyle w:val="Lgende"/>
              <w:jc w:val="center"/>
              <w:rPr>
                <w:rFonts w:ascii="Arial Narrow" w:hAnsi="Arial Narrow" w:cs="Times New Roman"/>
                <w:color w:val="FF0000"/>
              </w:rPr>
            </w:pPr>
            <w:r w:rsidRPr="00C87792">
              <w:rPr>
                <w:rFonts w:ascii="Arial Narrow" w:hAnsi="Arial Narrow" w:cs="Times New Roman"/>
                <w:color w:val="auto"/>
                <w:sz w:val="20"/>
              </w:rPr>
              <w:t xml:space="preserve">Figure 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</w:rPr>
              <w:fldChar w:fldCharType="begin"/>
            </w:r>
            <w:r w:rsidRPr="00C87792">
              <w:rPr>
                <w:rFonts w:ascii="Arial Narrow" w:hAnsi="Arial Narrow" w:cs="Times New Roman"/>
                <w:color w:val="auto"/>
                <w:sz w:val="20"/>
              </w:rPr>
              <w:instrText xml:space="preserve"> SEQ Figure \* ARABIC </w:instrTex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</w:rPr>
              <w:fldChar w:fldCharType="separate"/>
            </w:r>
            <w:r w:rsidR="003C5D72" w:rsidRPr="00C87792">
              <w:rPr>
                <w:rFonts w:ascii="Arial Narrow" w:hAnsi="Arial Narrow" w:cs="Times New Roman"/>
                <w:noProof/>
                <w:color w:val="auto"/>
                <w:sz w:val="20"/>
              </w:rPr>
              <w:t>6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</w:rPr>
              <w:fldChar w:fldCharType="end"/>
            </w:r>
            <w:r w:rsidRPr="00C87792">
              <w:rPr>
                <w:rFonts w:ascii="Arial Narrow" w:hAnsi="Arial Narrow" w:cs="Times New Roman"/>
                <w:color w:val="auto"/>
                <w:sz w:val="20"/>
              </w:rPr>
              <w:t>: La situation dans le distr</w:t>
            </w:r>
            <w:r w:rsidR="004371B7" w:rsidRPr="00C87792">
              <w:rPr>
                <w:rFonts w:ascii="Arial Narrow" w:hAnsi="Arial Narrow" w:cs="Times New Roman"/>
                <w:color w:val="auto"/>
                <w:sz w:val="20"/>
              </w:rPr>
              <w:t xml:space="preserve">ict de Bamako en </w:t>
            </w:r>
            <w:r w:rsidR="00253871" w:rsidRPr="00C87792">
              <w:rPr>
                <w:rFonts w:ascii="Arial Narrow" w:hAnsi="Arial Narrow" w:cs="Times New Roman"/>
                <w:color w:val="auto"/>
                <w:sz w:val="20"/>
              </w:rPr>
              <w:t>201</w:t>
            </w:r>
            <w:r w:rsidR="00C87792" w:rsidRPr="00C87792">
              <w:rPr>
                <w:rFonts w:ascii="Arial Narrow" w:hAnsi="Arial Narrow" w:cs="Times New Roman"/>
                <w:color w:val="auto"/>
                <w:sz w:val="20"/>
              </w:rPr>
              <w:t>7 de S1 à S41</w:t>
            </w:r>
          </w:p>
        </w:tc>
        <w:tc>
          <w:tcPr>
            <w:tcW w:w="5201" w:type="dxa"/>
          </w:tcPr>
          <w:p w:rsidR="00A82B73" w:rsidRPr="00CA17CF" w:rsidRDefault="00A82B73" w:rsidP="00A82B73">
            <w:pPr>
              <w:keepNext/>
              <w:jc w:val="both"/>
              <w:rPr>
                <w:rFonts w:ascii="Arial Narrow" w:hAnsi="Arial Narrow"/>
                <w:color w:val="FF0000"/>
              </w:rPr>
            </w:pPr>
            <w:r w:rsidRPr="00CA17CF">
              <w:rPr>
                <w:rFonts w:ascii="Arial Narrow" w:hAnsi="Arial Narrow"/>
                <w:noProof/>
                <w:color w:val="FF0000"/>
              </w:rPr>
              <w:drawing>
                <wp:inline distT="0" distB="0" distL="0" distR="0">
                  <wp:extent cx="3123126" cy="2720738"/>
                  <wp:effectExtent l="0" t="0" r="1270" b="381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15934" r="15290"/>
                          <a:stretch/>
                        </pic:blipFill>
                        <pic:spPr bwMode="auto">
                          <a:xfrm>
                            <a:off x="0" y="0"/>
                            <a:ext cx="3123126" cy="27207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34D11" w:rsidRPr="00CA17CF">
              <w:rPr>
                <w:rFonts w:ascii="Arial Narrow" w:hAnsi="Arial Narrow"/>
                <w:color w:val="FF0000"/>
              </w:rPr>
              <w:object w:dxaOrig="1170" w:dyaOrig="915">
                <v:shape id="_x0000_i1029" type="#_x0000_t75" style="width:48.9pt;height:38.15pt" o:ole="">
                  <v:imagedata r:id="rId18" o:title=""/>
                </v:shape>
                <o:OLEObject Type="Embed" ProgID="PBrush" ShapeID="_x0000_i1029" DrawAspect="Content" ObjectID="_1569931074" r:id="rId21"/>
              </w:object>
            </w:r>
          </w:p>
          <w:p w:rsidR="00744F32" w:rsidRPr="00C87792" w:rsidRDefault="00A82B73" w:rsidP="003432A1">
            <w:pPr>
              <w:pStyle w:val="Lgende"/>
              <w:jc w:val="center"/>
              <w:rPr>
                <w:rFonts w:ascii="Arial Narrow" w:hAnsi="Arial Narrow" w:cs="Times New Roman"/>
                <w:b w:val="0"/>
                <w:color w:val="auto"/>
                <w:sz w:val="20"/>
                <w:szCs w:val="20"/>
              </w:rPr>
            </w:pPr>
            <w:r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Figure 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fldChar w:fldCharType="begin"/>
            </w:r>
            <w:r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instrText xml:space="preserve"> SEQ Figure \* ARABIC </w:instrTex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fldChar w:fldCharType="separate"/>
            </w:r>
            <w:r w:rsidR="003C5D72" w:rsidRPr="00C87792">
              <w:rPr>
                <w:rFonts w:ascii="Arial Narrow" w:hAnsi="Arial Narrow" w:cs="Times New Roman"/>
                <w:noProof/>
                <w:color w:val="auto"/>
                <w:sz w:val="20"/>
                <w:szCs w:val="20"/>
              </w:rPr>
              <w:t>7</w:t>
            </w:r>
            <w:r w:rsidR="00661E82"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fldChar w:fldCharType="end"/>
            </w:r>
            <w:r w:rsidRPr="00C87792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: </w:t>
            </w:r>
            <w:r w:rsidRPr="00C87792">
              <w:rPr>
                <w:rFonts w:ascii="Arial Narrow" w:hAnsi="Arial Narrow" w:cs="Times New Roman"/>
                <w:b w:val="0"/>
                <w:color w:val="auto"/>
                <w:sz w:val="20"/>
                <w:szCs w:val="20"/>
              </w:rPr>
              <w:t xml:space="preserve">Distribution des cas confirmés de méningite en 2017 </w:t>
            </w:r>
            <w:r w:rsidR="00C87792" w:rsidRPr="00C87792">
              <w:rPr>
                <w:rFonts w:ascii="Arial Narrow" w:hAnsi="Arial Narrow" w:cs="Times New Roman"/>
                <w:b w:val="0"/>
                <w:color w:val="auto"/>
                <w:sz w:val="20"/>
                <w:szCs w:val="20"/>
              </w:rPr>
              <w:t>de S1 à S41</w:t>
            </w:r>
          </w:p>
          <w:p w:rsidR="00734D11" w:rsidRPr="00CA17CF" w:rsidRDefault="00734D11" w:rsidP="00734D11">
            <w:pPr>
              <w:rPr>
                <w:rFonts w:ascii="Arial Narrow" w:hAnsi="Arial Narrow"/>
                <w:color w:val="FF0000"/>
              </w:rPr>
            </w:pPr>
          </w:p>
        </w:tc>
      </w:tr>
    </w:tbl>
    <w:p w:rsidR="00744F32" w:rsidRPr="00CA17CF" w:rsidRDefault="00744F32" w:rsidP="003A5ABC">
      <w:pPr>
        <w:spacing w:after="0" w:line="240" w:lineRule="auto"/>
        <w:ind w:left="360"/>
        <w:jc w:val="both"/>
        <w:rPr>
          <w:rFonts w:ascii="Arial Narrow" w:eastAsia="Calibri" w:hAnsi="Arial Narrow"/>
          <w:bCs/>
          <w:color w:val="FF0000"/>
        </w:rPr>
      </w:pPr>
    </w:p>
    <w:p w:rsidR="003A5ABC" w:rsidRPr="009F2013" w:rsidRDefault="00015E35" w:rsidP="00015E35">
      <w:pPr>
        <w:spacing w:after="0" w:line="240" w:lineRule="auto"/>
        <w:rPr>
          <w:rFonts w:ascii="Arial Narrow" w:hAnsi="Arial Narrow"/>
          <w:b/>
        </w:rPr>
      </w:pPr>
      <w:r w:rsidRPr="009F2013">
        <w:rPr>
          <w:rFonts w:ascii="Arial Narrow" w:hAnsi="Arial Narrow"/>
          <w:b/>
        </w:rPr>
        <w:t>T</w:t>
      </w:r>
      <w:r w:rsidRPr="009F2013">
        <w:rPr>
          <w:rFonts w:ascii="Arial Narrow" w:hAnsi="Arial Narrow"/>
          <w:b/>
          <w:bCs/>
          <w:sz w:val="24"/>
          <w:szCs w:val="18"/>
        </w:rPr>
        <w:t>ableau II : Situation de la notification de certaines maladies prioritaires ou évènements sous surveillance (suite)</w:t>
      </w:r>
    </w:p>
    <w:tbl>
      <w:tblPr>
        <w:tblW w:w="4970" w:type="pct"/>
        <w:tblCellMar>
          <w:left w:w="70" w:type="dxa"/>
          <w:right w:w="70" w:type="dxa"/>
        </w:tblCellMar>
        <w:tblLook w:val="04A0"/>
      </w:tblPr>
      <w:tblGrid>
        <w:gridCol w:w="1062"/>
        <w:gridCol w:w="909"/>
        <w:gridCol w:w="532"/>
        <w:gridCol w:w="1102"/>
        <w:gridCol w:w="532"/>
        <w:gridCol w:w="1102"/>
        <w:gridCol w:w="532"/>
        <w:gridCol w:w="824"/>
        <w:gridCol w:w="809"/>
        <w:gridCol w:w="887"/>
        <w:gridCol w:w="924"/>
        <w:gridCol w:w="920"/>
        <w:gridCol w:w="712"/>
      </w:tblGrid>
      <w:tr w:rsidR="00CA17CF" w:rsidRPr="009F2013" w:rsidTr="005A5775">
        <w:trPr>
          <w:trHeight w:val="239"/>
        </w:trPr>
        <w:tc>
          <w:tcPr>
            <w:tcW w:w="490" w:type="pct"/>
            <w:vMerge w:val="restart"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664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Choléra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Anthrax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Rage humaine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TNN</w:t>
            </w:r>
          </w:p>
        </w:tc>
        <w:tc>
          <w:tcPr>
            <w:tcW w:w="835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Décès</w:t>
            </w:r>
          </w:p>
        </w:tc>
        <w:tc>
          <w:tcPr>
            <w:tcW w:w="752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Dracunculose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vMerge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Maternel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périnatals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Kayes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5774A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5774A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Koulikoro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5774A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5774A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12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Sikasso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9853BB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2E5DAA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Ségou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5774A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2E5DAA" w:rsidP="00AF3A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16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Mopti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B047D7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92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Tombouctou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2E5DAA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Gao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9853BB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2E5DAA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Kidal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Ménaka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Taoudénit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Bamako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AF3A67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2E5DAA" w:rsidP="00AF3A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48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EE60D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Total</w:t>
            </w:r>
            <w:r w:rsidR="00AD1D56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 xml:space="preserve"> S41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A315F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9853BB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2E5DAA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sz w:val="16"/>
                <w:szCs w:val="16"/>
              </w:rPr>
              <w:t>36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CA17CF" w:rsidRPr="009F2013" w:rsidTr="005A5775">
        <w:trPr>
          <w:trHeight w:val="66"/>
        </w:trPr>
        <w:tc>
          <w:tcPr>
            <w:tcW w:w="490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AD1D56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Cumul S1_S41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27253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B52690" w:rsidP="00AF3A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</w:t>
            </w:r>
            <w:r w:rsidR="009853BB"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B52690" w:rsidP="008E6D6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 xml:space="preserve">1 </w:t>
            </w:r>
            <w:r w:rsidR="009F2013"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404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9F2013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9F2013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</w:tbl>
    <w:p w:rsidR="003A5ABC" w:rsidRPr="00CA17CF" w:rsidRDefault="003A5ABC" w:rsidP="003A5ABC">
      <w:pPr>
        <w:spacing w:after="0" w:line="240" w:lineRule="auto"/>
        <w:ind w:left="360"/>
        <w:jc w:val="both"/>
        <w:rPr>
          <w:rFonts w:ascii="Arial Narrow" w:eastAsia="Calibri" w:hAnsi="Arial Narrow"/>
          <w:bCs/>
          <w:color w:val="FF0000"/>
        </w:rPr>
      </w:pPr>
    </w:p>
    <w:p w:rsidR="00AD1D56" w:rsidRPr="00AD1D56" w:rsidRDefault="00AD1D56" w:rsidP="00AD1D56">
      <w:pPr>
        <w:pStyle w:val="Paragraphedeliste"/>
        <w:framePr w:hSpace="141" w:wrap="around" w:vAnchor="text" w:hAnchor="text" w:xAlign="center" w:y="1"/>
        <w:numPr>
          <w:ilvl w:val="0"/>
          <w:numId w:val="8"/>
        </w:numPr>
        <w:spacing w:after="0" w:line="360" w:lineRule="auto"/>
        <w:suppressOverlap/>
        <w:jc w:val="both"/>
        <w:rPr>
          <w:rFonts w:ascii="Arial Narrow" w:hAnsi="Arial Narrow"/>
          <w:bCs/>
        </w:rPr>
      </w:pPr>
      <w:r w:rsidRPr="00AD1D56">
        <w:rPr>
          <w:rFonts w:ascii="Arial Narrow" w:hAnsi="Arial Narrow"/>
          <w:bCs/>
        </w:rPr>
        <w:t>Dans le cadre de la recherche active de cas suspects, 33 prélèvements de sang ont été envoyés au Centre d’Infectiologie Charles Mérieux (CICM) de Bamako et sont en cours d’examen.</w:t>
      </w:r>
    </w:p>
    <w:p w:rsidR="00AD1D56" w:rsidRPr="00AD1D56" w:rsidRDefault="00AD1D56" w:rsidP="00AD1D56">
      <w:pPr>
        <w:pStyle w:val="Paragraphedeliste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bCs/>
        </w:rPr>
      </w:pPr>
      <w:r w:rsidRPr="00AD1D56">
        <w:rPr>
          <w:rFonts w:ascii="Arial Narrow" w:hAnsi="Arial Narrow"/>
          <w:bCs/>
        </w:rPr>
        <w:t>La situation cumulée  de la 1ère à la 41ème semaine est de onze (11) prélèvements envoyés à l’Institut Pasteur de Dakar parmi lesquels sept (7) se sont révélés positifs</w:t>
      </w:r>
      <w:r>
        <w:rPr>
          <w:rFonts w:ascii="Arial Narrow" w:hAnsi="Arial Narrow"/>
          <w:bCs/>
        </w:rPr>
        <w:t>.</w:t>
      </w:r>
    </w:p>
    <w:p w:rsidR="0081176D" w:rsidRPr="009F2013" w:rsidRDefault="0081176D" w:rsidP="001E6509">
      <w:pPr>
        <w:pStyle w:val="Paragraphedeliste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bCs/>
        </w:rPr>
      </w:pPr>
      <w:r w:rsidRPr="009F2013">
        <w:rPr>
          <w:rFonts w:ascii="Arial Narrow" w:hAnsi="Arial Narrow"/>
          <w:bCs/>
        </w:rPr>
        <w:t>Aucun cas n’a été notifié cette semaine concernant les autres maladies sous surveillance, notamment la grippe A/H1N1, la diarrhée rouge, le Tétanos néonatal et la diphtérie ;</w:t>
      </w:r>
    </w:p>
    <w:p w:rsidR="0081176D" w:rsidRPr="009F2013" w:rsidRDefault="009F2013" w:rsidP="001E6509">
      <w:pPr>
        <w:pStyle w:val="Paragraphedeliste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bCs/>
        </w:rPr>
      </w:pPr>
      <w:r w:rsidRPr="009F2013">
        <w:rPr>
          <w:rFonts w:ascii="Arial Narrow" w:hAnsi="Arial Narrow"/>
          <w:bCs/>
        </w:rPr>
        <w:t>Cinq</w:t>
      </w:r>
      <w:r w:rsidR="00872AEA" w:rsidRPr="009F2013">
        <w:rPr>
          <w:rFonts w:ascii="Arial Narrow" w:hAnsi="Arial Narrow"/>
          <w:bCs/>
        </w:rPr>
        <w:t>(</w:t>
      </w:r>
      <w:r w:rsidRPr="009F2013">
        <w:rPr>
          <w:rFonts w:ascii="Arial Narrow" w:hAnsi="Arial Narrow"/>
          <w:bCs/>
        </w:rPr>
        <w:t>5</w:t>
      </w:r>
      <w:r w:rsidR="0081176D" w:rsidRPr="009F2013">
        <w:rPr>
          <w:rFonts w:ascii="Arial Narrow" w:hAnsi="Arial Narrow"/>
          <w:bCs/>
        </w:rPr>
        <w:t>) cas de décès maternel ont été notifi</w:t>
      </w:r>
      <w:r w:rsidR="004D49CB" w:rsidRPr="009F2013">
        <w:rPr>
          <w:rFonts w:ascii="Arial Narrow" w:hAnsi="Arial Narrow"/>
          <w:bCs/>
        </w:rPr>
        <w:t xml:space="preserve">és cette semaine contre </w:t>
      </w:r>
      <w:r w:rsidRPr="009F2013">
        <w:rPr>
          <w:rFonts w:ascii="Arial Narrow" w:hAnsi="Arial Narrow"/>
          <w:bCs/>
        </w:rPr>
        <w:t>deux (2</w:t>
      </w:r>
      <w:r w:rsidR="005774AD" w:rsidRPr="009F2013">
        <w:rPr>
          <w:rFonts w:ascii="Arial Narrow" w:hAnsi="Arial Narrow"/>
          <w:bCs/>
        </w:rPr>
        <w:t xml:space="preserve">) </w:t>
      </w:r>
      <w:r w:rsidR="0081176D" w:rsidRPr="009F2013">
        <w:rPr>
          <w:rFonts w:ascii="Arial Narrow" w:hAnsi="Arial Narrow"/>
          <w:bCs/>
        </w:rPr>
        <w:t>décès la semaine</w:t>
      </w:r>
      <w:r w:rsidR="002D08A2" w:rsidRPr="009F2013">
        <w:rPr>
          <w:rFonts w:ascii="Arial Narrow" w:hAnsi="Arial Narrow"/>
          <w:bCs/>
        </w:rPr>
        <w:t xml:space="preserve"> précedente et </w:t>
      </w:r>
      <w:r w:rsidRPr="009F2013">
        <w:rPr>
          <w:rFonts w:ascii="Arial Narrow" w:hAnsi="Arial Narrow"/>
          <w:bCs/>
        </w:rPr>
        <w:t>trente six</w:t>
      </w:r>
      <w:r w:rsidR="004D49CB" w:rsidRPr="009F2013">
        <w:rPr>
          <w:rFonts w:ascii="Arial Narrow" w:hAnsi="Arial Narrow"/>
          <w:bCs/>
        </w:rPr>
        <w:t>(</w:t>
      </w:r>
      <w:r w:rsidRPr="009F2013">
        <w:rPr>
          <w:rFonts w:ascii="Arial Narrow" w:hAnsi="Arial Narrow"/>
          <w:bCs/>
        </w:rPr>
        <w:t>36</w:t>
      </w:r>
      <w:r w:rsidR="0081176D" w:rsidRPr="009F2013">
        <w:rPr>
          <w:rFonts w:ascii="Arial Narrow" w:hAnsi="Arial Narrow"/>
          <w:bCs/>
        </w:rPr>
        <w:t>) décès périnatals ont été</w:t>
      </w:r>
      <w:r w:rsidR="002D08A2" w:rsidRPr="009F2013">
        <w:rPr>
          <w:rFonts w:ascii="Arial Narrow" w:hAnsi="Arial Narrow"/>
          <w:bCs/>
        </w:rPr>
        <w:t xml:space="preserve"> notifiés contre </w:t>
      </w:r>
      <w:r w:rsidRPr="009F2013">
        <w:rPr>
          <w:rFonts w:ascii="Arial Narrow" w:hAnsi="Arial Narrow"/>
          <w:bCs/>
        </w:rPr>
        <w:t>quarante un (41</w:t>
      </w:r>
      <w:r w:rsidR="005774AD" w:rsidRPr="009F2013">
        <w:rPr>
          <w:rFonts w:ascii="Arial Narrow" w:hAnsi="Arial Narrow"/>
          <w:bCs/>
        </w:rPr>
        <w:t xml:space="preserve">) </w:t>
      </w:r>
      <w:r w:rsidR="007E75FF" w:rsidRPr="009F2013">
        <w:rPr>
          <w:rFonts w:ascii="Arial Narrow" w:hAnsi="Arial Narrow"/>
          <w:bCs/>
        </w:rPr>
        <w:t>cas la semaine précédente ;</w:t>
      </w:r>
    </w:p>
    <w:p w:rsidR="003A5ABC" w:rsidRPr="009F2013" w:rsidRDefault="004D49CB" w:rsidP="001E6509">
      <w:pPr>
        <w:pStyle w:val="Paragraphedeliste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bCs/>
          <w:sz w:val="18"/>
        </w:rPr>
      </w:pPr>
      <w:r w:rsidRPr="009F2013">
        <w:rPr>
          <w:rFonts w:ascii="Arial Narrow" w:hAnsi="Arial Narrow"/>
          <w:bCs/>
        </w:rPr>
        <w:t>En 2017, 1</w:t>
      </w:r>
      <w:r w:rsidR="009F2013" w:rsidRPr="009F2013">
        <w:rPr>
          <w:rFonts w:ascii="Arial Narrow" w:hAnsi="Arial Narrow"/>
          <w:bCs/>
        </w:rPr>
        <w:t>85</w:t>
      </w:r>
      <w:r w:rsidR="0081176D" w:rsidRPr="009F2013">
        <w:rPr>
          <w:rFonts w:ascii="Arial Narrow" w:hAnsi="Arial Narrow"/>
          <w:bCs/>
        </w:rPr>
        <w:t>décès matern</w:t>
      </w:r>
      <w:r w:rsidR="00F56A4C" w:rsidRPr="009F2013">
        <w:rPr>
          <w:rFonts w:ascii="Arial Narrow" w:hAnsi="Arial Narrow"/>
          <w:bCs/>
        </w:rPr>
        <w:t>els ont été notifiés de S</w:t>
      </w:r>
      <w:r w:rsidR="009F2013" w:rsidRPr="009F2013">
        <w:rPr>
          <w:rFonts w:ascii="Arial Narrow" w:hAnsi="Arial Narrow"/>
          <w:bCs/>
        </w:rPr>
        <w:t>1 à S41</w:t>
      </w:r>
      <w:r w:rsidR="00827253" w:rsidRPr="009F2013">
        <w:rPr>
          <w:rFonts w:ascii="Arial Narrow" w:hAnsi="Arial Narrow"/>
          <w:bCs/>
        </w:rPr>
        <w:t xml:space="preserve"> contre 1</w:t>
      </w:r>
      <w:r w:rsidR="009F2013" w:rsidRPr="009F2013">
        <w:rPr>
          <w:rFonts w:ascii="Arial Narrow" w:hAnsi="Arial Narrow"/>
          <w:bCs/>
        </w:rPr>
        <w:t>76</w:t>
      </w:r>
      <w:r w:rsidR="0081176D" w:rsidRPr="009F2013">
        <w:rPr>
          <w:rFonts w:ascii="Arial Narrow" w:hAnsi="Arial Narrow"/>
          <w:bCs/>
        </w:rPr>
        <w:t xml:space="preserve"> pour la même période en 2016. Les causes citées cette semaine sont : </w:t>
      </w:r>
      <w:r w:rsidR="009F2013" w:rsidRPr="009F2013">
        <w:rPr>
          <w:rFonts w:ascii="Arial Narrow" w:hAnsi="Arial Narrow"/>
          <w:bCs/>
        </w:rPr>
        <w:t>Eclampsi</w:t>
      </w:r>
      <w:r w:rsidR="00A164B6" w:rsidRPr="009F2013">
        <w:rPr>
          <w:rFonts w:ascii="Arial Narrow" w:hAnsi="Arial Narrow"/>
          <w:bCs/>
        </w:rPr>
        <w:t>e</w:t>
      </w:r>
      <w:r w:rsidR="009F2013" w:rsidRPr="009F2013">
        <w:rPr>
          <w:rFonts w:ascii="Arial Narrow" w:hAnsi="Arial Narrow"/>
          <w:bCs/>
        </w:rPr>
        <w:t>, choc hémorragique</w:t>
      </w:r>
      <w:r w:rsidR="00D73565" w:rsidRPr="009F2013">
        <w:rPr>
          <w:rFonts w:ascii="Arial Narrow" w:hAnsi="Arial Narrow"/>
          <w:bCs/>
        </w:rPr>
        <w:t>.</w:t>
      </w:r>
    </w:p>
    <w:p w:rsidR="00326FB6" w:rsidRPr="00CA17CF" w:rsidRDefault="00532D3D" w:rsidP="0094563C">
      <w:pPr>
        <w:keepNext/>
        <w:spacing w:after="0" w:line="240" w:lineRule="auto"/>
        <w:jc w:val="center"/>
        <w:rPr>
          <w:rFonts w:ascii="Arial Narrow" w:hAnsi="Arial Narrow"/>
          <w:color w:val="FF0000"/>
        </w:rPr>
      </w:pPr>
      <w:r>
        <w:rPr>
          <w:noProof/>
        </w:rPr>
        <w:lastRenderedPageBreak/>
        <w:drawing>
          <wp:inline distT="0" distB="0" distL="0" distR="0">
            <wp:extent cx="6911293" cy="2647833"/>
            <wp:effectExtent l="0" t="0" r="4445" b="635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26FB6" w:rsidRPr="00DB19F5" w:rsidRDefault="00326FB6" w:rsidP="003432A1">
      <w:pPr>
        <w:pStyle w:val="Lgende"/>
        <w:jc w:val="center"/>
        <w:rPr>
          <w:rFonts w:ascii="Arial Narrow" w:hAnsi="Arial Narrow" w:cs="Times New Roman"/>
          <w:color w:val="auto"/>
          <w:sz w:val="20"/>
        </w:rPr>
      </w:pPr>
      <w:r w:rsidRPr="00DB19F5">
        <w:rPr>
          <w:rFonts w:ascii="Arial Narrow" w:hAnsi="Arial Narrow" w:cs="Times New Roman"/>
          <w:color w:val="auto"/>
          <w:sz w:val="20"/>
        </w:rPr>
        <w:t xml:space="preserve">Figure </w:t>
      </w:r>
      <w:r w:rsidR="008806EA" w:rsidRPr="00DB19F5">
        <w:rPr>
          <w:rFonts w:ascii="Arial Narrow" w:hAnsi="Arial Narrow" w:cs="Times New Roman"/>
          <w:color w:val="auto"/>
          <w:sz w:val="20"/>
        </w:rPr>
        <w:t>8</w:t>
      </w:r>
      <w:r w:rsidRPr="00DB19F5">
        <w:rPr>
          <w:rFonts w:ascii="Arial Narrow" w:hAnsi="Arial Narrow" w:cs="Times New Roman"/>
          <w:color w:val="auto"/>
          <w:sz w:val="20"/>
        </w:rPr>
        <w:t xml:space="preserve">: </w:t>
      </w:r>
      <w:r w:rsidRPr="00DB19F5">
        <w:rPr>
          <w:rFonts w:ascii="Arial Narrow" w:hAnsi="Arial Narrow" w:cs="Times New Roman"/>
          <w:b w:val="0"/>
          <w:color w:val="auto"/>
          <w:sz w:val="20"/>
        </w:rPr>
        <w:t>Evolution des décès maternels enregistrés dans nos structures sanitaires en 2016 et 2017 de la 1</w:t>
      </w:r>
      <w:r w:rsidRPr="00DB19F5">
        <w:rPr>
          <w:rFonts w:ascii="Arial Narrow" w:hAnsi="Arial Narrow" w:cs="Times New Roman"/>
          <w:b w:val="0"/>
          <w:color w:val="auto"/>
          <w:sz w:val="20"/>
          <w:vertAlign w:val="superscript"/>
        </w:rPr>
        <w:t>ère</w:t>
      </w:r>
      <w:r w:rsidR="00DB19F5" w:rsidRPr="00DB19F5">
        <w:rPr>
          <w:rFonts w:ascii="Arial Narrow" w:hAnsi="Arial Narrow" w:cs="Times New Roman"/>
          <w:b w:val="0"/>
          <w:color w:val="auto"/>
          <w:sz w:val="20"/>
        </w:rPr>
        <w:t xml:space="preserve">  à la 41</w:t>
      </w:r>
      <w:r w:rsidRPr="00DB19F5">
        <w:rPr>
          <w:rFonts w:ascii="Arial Narrow" w:hAnsi="Arial Narrow" w:cs="Times New Roman"/>
          <w:b w:val="0"/>
          <w:color w:val="auto"/>
          <w:sz w:val="20"/>
          <w:vertAlign w:val="superscript"/>
        </w:rPr>
        <w:t>ème</w:t>
      </w:r>
      <w:r w:rsidRPr="00DB19F5">
        <w:rPr>
          <w:rFonts w:ascii="Arial Narrow" w:hAnsi="Arial Narrow" w:cs="Times New Roman"/>
          <w:b w:val="0"/>
          <w:color w:val="auto"/>
          <w:sz w:val="20"/>
        </w:rPr>
        <w:t xml:space="preserve">  semaine</w:t>
      </w:r>
    </w:p>
    <w:p w:rsidR="008F437B" w:rsidRPr="00DB19F5" w:rsidRDefault="001F1CE0" w:rsidP="00DF57DC">
      <w:pPr>
        <w:spacing w:after="0"/>
        <w:rPr>
          <w:rFonts w:ascii="Times New Roman" w:hAnsi="Times New Roman" w:cs="Times New Roman"/>
          <w:bCs/>
          <w:sz w:val="24"/>
          <w:szCs w:val="18"/>
        </w:rPr>
      </w:pPr>
      <w:r w:rsidRPr="00DB19F5">
        <w:rPr>
          <w:rFonts w:ascii="Times New Roman" w:hAnsi="Times New Roman" w:cs="Times New Roman"/>
          <w:bCs/>
          <w:sz w:val="24"/>
          <w:szCs w:val="18"/>
        </w:rPr>
        <w:t>Tableau II</w:t>
      </w:r>
      <w:r w:rsidR="00DA3DF5" w:rsidRPr="00DB19F5">
        <w:rPr>
          <w:rFonts w:ascii="Times New Roman" w:hAnsi="Times New Roman" w:cs="Times New Roman"/>
          <w:bCs/>
          <w:sz w:val="24"/>
          <w:szCs w:val="18"/>
        </w:rPr>
        <w:t>I</w:t>
      </w:r>
      <w:r w:rsidRPr="00DB19F5">
        <w:rPr>
          <w:rFonts w:ascii="Times New Roman" w:hAnsi="Times New Roman" w:cs="Times New Roman"/>
          <w:bCs/>
          <w:sz w:val="24"/>
          <w:szCs w:val="18"/>
        </w:rPr>
        <w:t xml:space="preserve"> : Situation de la notification de </w:t>
      </w:r>
      <w:r w:rsidR="002614FB" w:rsidRPr="00DB19F5">
        <w:rPr>
          <w:rFonts w:ascii="Times New Roman" w:hAnsi="Times New Roman" w:cs="Times New Roman"/>
          <w:bCs/>
          <w:sz w:val="24"/>
          <w:szCs w:val="18"/>
        </w:rPr>
        <w:t>la malnutrition à l</w:t>
      </w:r>
      <w:r w:rsidR="00AA3120" w:rsidRPr="00DB19F5">
        <w:rPr>
          <w:rFonts w:ascii="Times New Roman" w:hAnsi="Times New Roman" w:cs="Times New Roman"/>
          <w:bCs/>
          <w:sz w:val="24"/>
          <w:szCs w:val="18"/>
        </w:rPr>
        <w:t>a</w:t>
      </w:r>
      <w:r w:rsidR="00DB19F5" w:rsidRPr="00DB19F5">
        <w:rPr>
          <w:rFonts w:ascii="Times New Roman" w:hAnsi="Times New Roman" w:cs="Times New Roman"/>
          <w:bCs/>
          <w:sz w:val="24"/>
          <w:szCs w:val="18"/>
        </w:rPr>
        <w:t>41</w:t>
      </w:r>
      <w:r w:rsidR="009D24A5" w:rsidRPr="00DB19F5">
        <w:rPr>
          <w:rFonts w:ascii="Times New Roman" w:hAnsi="Times New Roman" w:cs="Times New Roman"/>
          <w:bCs/>
          <w:sz w:val="24"/>
          <w:szCs w:val="18"/>
          <w:vertAlign w:val="superscript"/>
        </w:rPr>
        <w:t>ème</w:t>
      </w:r>
      <w:r w:rsidR="009D24A5" w:rsidRPr="00DB19F5">
        <w:rPr>
          <w:rFonts w:ascii="Times New Roman" w:hAnsi="Times New Roman" w:cs="Times New Roman"/>
          <w:bCs/>
          <w:sz w:val="24"/>
          <w:szCs w:val="18"/>
        </w:rPr>
        <w:t>semaine (</w:t>
      </w:r>
      <w:r w:rsidR="00204999" w:rsidRPr="00DB19F5">
        <w:rPr>
          <w:rFonts w:ascii="Times New Roman" w:hAnsi="Times New Roman" w:cs="Times New Roman"/>
          <w:bCs/>
          <w:sz w:val="24"/>
          <w:szCs w:val="18"/>
        </w:rPr>
        <w:t xml:space="preserve">Du </w:t>
      </w:r>
      <w:r w:rsidR="00DB19F5" w:rsidRPr="00DB19F5">
        <w:rPr>
          <w:rFonts w:ascii="Times New Roman" w:hAnsi="Times New Roman" w:cs="Times New Roman"/>
          <w:bCs/>
          <w:sz w:val="24"/>
          <w:szCs w:val="18"/>
        </w:rPr>
        <w:t>09</w:t>
      </w:r>
      <w:r w:rsidR="00204999" w:rsidRPr="00DB19F5">
        <w:rPr>
          <w:rFonts w:ascii="Times New Roman" w:hAnsi="Times New Roman" w:cs="Times New Roman"/>
          <w:bCs/>
          <w:sz w:val="24"/>
          <w:szCs w:val="18"/>
        </w:rPr>
        <w:t xml:space="preserve">au </w:t>
      </w:r>
      <w:r w:rsidR="00DB19F5" w:rsidRPr="00DB19F5">
        <w:rPr>
          <w:rFonts w:ascii="Times New Roman" w:hAnsi="Times New Roman" w:cs="Times New Roman"/>
          <w:bCs/>
          <w:sz w:val="24"/>
          <w:szCs w:val="18"/>
        </w:rPr>
        <w:t>15</w:t>
      </w:r>
      <w:r w:rsidR="00204999" w:rsidRPr="00DB19F5">
        <w:rPr>
          <w:rFonts w:ascii="Times New Roman" w:hAnsi="Times New Roman" w:cs="Times New Roman"/>
          <w:bCs/>
          <w:sz w:val="24"/>
          <w:szCs w:val="18"/>
        </w:rPr>
        <w:t>/</w:t>
      </w:r>
      <w:r w:rsidR="00D73565" w:rsidRPr="00DB19F5">
        <w:rPr>
          <w:rFonts w:ascii="Times New Roman" w:hAnsi="Times New Roman" w:cs="Times New Roman"/>
          <w:bCs/>
          <w:sz w:val="24"/>
          <w:szCs w:val="18"/>
        </w:rPr>
        <w:t>10</w:t>
      </w:r>
      <w:r w:rsidR="00204999" w:rsidRPr="00DB19F5">
        <w:rPr>
          <w:rFonts w:ascii="Times New Roman" w:hAnsi="Times New Roman" w:cs="Times New Roman"/>
          <w:bCs/>
          <w:sz w:val="24"/>
          <w:szCs w:val="18"/>
        </w:rPr>
        <w:t>/2017</w:t>
      </w:r>
      <w:r w:rsidR="009D24A5" w:rsidRPr="00DB19F5">
        <w:rPr>
          <w:rFonts w:ascii="Times New Roman" w:hAnsi="Times New Roman" w:cs="Times New Roman"/>
          <w:bCs/>
          <w:sz w:val="24"/>
          <w:szCs w:val="18"/>
        </w:rPr>
        <w:t>)</w:t>
      </w:r>
    </w:p>
    <w:tbl>
      <w:tblPr>
        <w:tblW w:w="5007" w:type="pct"/>
        <w:tblCellMar>
          <w:left w:w="70" w:type="dxa"/>
          <w:right w:w="70" w:type="dxa"/>
        </w:tblCellMar>
        <w:tblLook w:val="04A0"/>
      </w:tblPr>
      <w:tblGrid>
        <w:gridCol w:w="1332"/>
        <w:gridCol w:w="635"/>
        <w:gridCol w:w="648"/>
        <w:gridCol w:w="648"/>
        <w:gridCol w:w="648"/>
        <w:gridCol w:w="650"/>
        <w:gridCol w:w="648"/>
        <w:gridCol w:w="648"/>
        <w:gridCol w:w="648"/>
        <w:gridCol w:w="648"/>
        <w:gridCol w:w="648"/>
        <w:gridCol w:w="648"/>
        <w:gridCol w:w="648"/>
        <w:gridCol w:w="654"/>
        <w:gridCol w:w="1176"/>
      </w:tblGrid>
      <w:tr w:rsidR="002974E5" w:rsidRPr="002974E5" w:rsidTr="002974E5">
        <w:trPr>
          <w:trHeight w:val="174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Régions</w:t>
            </w:r>
          </w:p>
        </w:tc>
        <w:tc>
          <w:tcPr>
            <w:tcW w:w="3942" w:type="pct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DONNEES HEBDOMADAIRES DE LA PCIMA. Semaine 41 (2017)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Complétude %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pct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Dépistage</w:t>
            </w:r>
          </w:p>
        </w:tc>
        <w:tc>
          <w:tcPr>
            <w:tcW w:w="2426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Prise en charge</w:t>
            </w:r>
          </w:p>
        </w:tc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74E5" w:rsidRPr="002974E5" w:rsidTr="002974E5">
        <w:trPr>
          <w:trHeight w:val="240"/>
        </w:trPr>
        <w:tc>
          <w:tcPr>
            <w:tcW w:w="6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MAM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C-          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C+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MAM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Décès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C-             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Décès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MAS C+  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MAS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Décès 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prise en charge</w:t>
            </w:r>
          </w:p>
        </w:tc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KAYES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419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82</w:t>
            </w:r>
          </w:p>
        </w:tc>
      </w:tr>
      <w:tr w:rsidR="002974E5" w:rsidRPr="002974E5" w:rsidTr="002974E5">
        <w:trPr>
          <w:trHeight w:val="35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KOULIKORO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1059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1041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98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SIKASSO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548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548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98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SEGOU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623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585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83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MOPTI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83</w:t>
            </w:r>
          </w:p>
        </w:tc>
      </w:tr>
      <w:tr w:rsidR="002974E5" w:rsidRPr="002974E5" w:rsidTr="002974E5">
        <w:trPr>
          <w:trHeight w:val="35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TOMBOUCTOU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352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88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TAOUDENIT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75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GAO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383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383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MENAKA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34</w:t>
            </w:r>
          </w:p>
        </w:tc>
      </w:tr>
      <w:tr w:rsidR="002974E5" w:rsidRPr="002974E5" w:rsidTr="002974E5">
        <w:trPr>
          <w:trHeight w:val="17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KIDAL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63</w:t>
            </w:r>
          </w:p>
        </w:tc>
      </w:tr>
      <w:tr w:rsidR="002974E5" w:rsidRPr="002974E5" w:rsidTr="002974E5">
        <w:trPr>
          <w:trHeight w:val="35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DISTRICT _ BKO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</w:tr>
      <w:tr w:rsidR="002974E5" w:rsidRPr="002974E5" w:rsidTr="00C87792">
        <w:trPr>
          <w:trHeight w:val="35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2371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2199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372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2571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4942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2331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2183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369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2552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4883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79</w:t>
            </w:r>
          </w:p>
        </w:tc>
      </w:tr>
      <w:tr w:rsidR="002974E5" w:rsidRPr="002974E5" w:rsidTr="00C87792">
        <w:trPr>
          <w:trHeight w:val="35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Cumul S1-S41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77885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70887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11644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82531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160416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71584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70423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11399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81822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153406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2974E5" w:rsidRPr="002974E5" w:rsidRDefault="002974E5" w:rsidP="00297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74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39</w:t>
            </w:r>
          </w:p>
        </w:tc>
      </w:tr>
    </w:tbl>
    <w:p w:rsidR="0022571E" w:rsidRPr="006832C3" w:rsidRDefault="006832C3" w:rsidP="001E6509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2"/>
        </w:rPr>
      </w:pPr>
      <w:r w:rsidRPr="006832C3">
        <w:rPr>
          <w:rFonts w:ascii="Times New Roman" w:hAnsi="Times New Roman"/>
          <w:sz w:val="22"/>
        </w:rPr>
        <w:t>372</w:t>
      </w:r>
      <w:r w:rsidR="0022571E" w:rsidRPr="006832C3">
        <w:rPr>
          <w:rFonts w:ascii="Times New Roman" w:hAnsi="Times New Roman"/>
          <w:sz w:val="22"/>
        </w:rPr>
        <w:t>cas de malnutrition aigue sévèr</w:t>
      </w:r>
      <w:r w:rsidR="00B73BDC" w:rsidRPr="006832C3">
        <w:rPr>
          <w:rFonts w:ascii="Times New Roman" w:hAnsi="Times New Roman"/>
          <w:sz w:val="22"/>
        </w:rPr>
        <w:t xml:space="preserve">e avec complications suivi de </w:t>
      </w:r>
      <w:r w:rsidRPr="006832C3">
        <w:rPr>
          <w:rFonts w:ascii="Times New Roman" w:hAnsi="Times New Roman"/>
          <w:sz w:val="22"/>
        </w:rPr>
        <w:t>huit</w:t>
      </w:r>
      <w:r w:rsidR="007B5594" w:rsidRPr="006832C3">
        <w:rPr>
          <w:rFonts w:ascii="Times New Roman" w:hAnsi="Times New Roman"/>
          <w:sz w:val="22"/>
        </w:rPr>
        <w:t>(</w:t>
      </w:r>
      <w:r w:rsidRPr="006832C3">
        <w:rPr>
          <w:rFonts w:ascii="Times New Roman" w:hAnsi="Times New Roman"/>
          <w:sz w:val="22"/>
        </w:rPr>
        <w:t>8</w:t>
      </w:r>
      <w:r w:rsidR="00B73BDC" w:rsidRPr="006832C3">
        <w:rPr>
          <w:rFonts w:ascii="Times New Roman" w:hAnsi="Times New Roman"/>
          <w:sz w:val="22"/>
        </w:rPr>
        <w:t xml:space="preserve">) décès sur </w:t>
      </w:r>
      <w:r w:rsidR="0023012D" w:rsidRPr="006832C3">
        <w:rPr>
          <w:rFonts w:ascii="Times New Roman" w:hAnsi="Times New Roman"/>
          <w:sz w:val="22"/>
        </w:rPr>
        <w:t xml:space="preserve">2 </w:t>
      </w:r>
      <w:r w:rsidRPr="006832C3">
        <w:rPr>
          <w:rFonts w:ascii="Times New Roman" w:hAnsi="Times New Roman"/>
          <w:sz w:val="22"/>
        </w:rPr>
        <w:t>571</w:t>
      </w:r>
      <w:r w:rsidR="0022571E" w:rsidRPr="006832C3">
        <w:rPr>
          <w:rFonts w:ascii="Times New Roman" w:hAnsi="Times New Roman"/>
          <w:sz w:val="22"/>
        </w:rPr>
        <w:t xml:space="preserve"> MAS ont été enregistrés pour l’ensemble du pays. </w:t>
      </w:r>
    </w:p>
    <w:p w:rsidR="0022571E" w:rsidRPr="006832C3" w:rsidRDefault="0022571E" w:rsidP="001E6509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2"/>
        </w:rPr>
      </w:pPr>
      <w:r w:rsidRPr="006832C3">
        <w:rPr>
          <w:rFonts w:ascii="Times New Roman" w:hAnsi="Times New Roman"/>
          <w:sz w:val="22"/>
        </w:rPr>
        <w:t xml:space="preserve">Sur </w:t>
      </w:r>
      <w:r w:rsidR="006832C3" w:rsidRPr="006832C3">
        <w:rPr>
          <w:rFonts w:ascii="Times New Roman" w:hAnsi="Times New Roman"/>
          <w:sz w:val="22"/>
        </w:rPr>
        <w:t>4 942</w:t>
      </w:r>
      <w:r w:rsidRPr="006832C3">
        <w:rPr>
          <w:rFonts w:ascii="Times New Roman" w:hAnsi="Times New Roman"/>
          <w:sz w:val="22"/>
        </w:rPr>
        <w:t xml:space="preserve"> cas dépistés, </w:t>
      </w:r>
      <w:r w:rsidR="006832C3" w:rsidRPr="006832C3">
        <w:rPr>
          <w:rFonts w:ascii="Times New Roman" w:hAnsi="Times New Roman"/>
          <w:sz w:val="22"/>
        </w:rPr>
        <w:t>4 883</w:t>
      </w:r>
      <w:r w:rsidRPr="006832C3">
        <w:rPr>
          <w:rFonts w:ascii="Times New Roman" w:hAnsi="Times New Roman"/>
          <w:sz w:val="22"/>
        </w:rPr>
        <w:t xml:space="preserve"> cas on</w:t>
      </w:r>
      <w:r w:rsidR="0071189E" w:rsidRPr="006832C3">
        <w:rPr>
          <w:rFonts w:ascii="Times New Roman" w:hAnsi="Times New Roman"/>
          <w:sz w:val="22"/>
        </w:rPr>
        <w:t xml:space="preserve">t pu </w:t>
      </w:r>
      <w:r w:rsidR="006832C3" w:rsidRPr="006832C3">
        <w:rPr>
          <w:rFonts w:ascii="Times New Roman" w:hAnsi="Times New Roman"/>
          <w:sz w:val="22"/>
        </w:rPr>
        <w:t>être pris en charge soit 98</w:t>
      </w:r>
      <w:r w:rsidR="00147088" w:rsidRPr="006832C3">
        <w:rPr>
          <w:rFonts w:ascii="Times New Roman" w:hAnsi="Times New Roman"/>
          <w:sz w:val="22"/>
        </w:rPr>
        <w:t>,</w:t>
      </w:r>
      <w:r w:rsidR="006832C3" w:rsidRPr="006832C3">
        <w:rPr>
          <w:rFonts w:ascii="Times New Roman" w:hAnsi="Times New Roman"/>
          <w:sz w:val="22"/>
        </w:rPr>
        <w:t>81</w:t>
      </w:r>
      <w:r w:rsidRPr="006832C3">
        <w:rPr>
          <w:rFonts w:ascii="Times New Roman" w:hAnsi="Times New Roman"/>
          <w:sz w:val="22"/>
        </w:rPr>
        <w:t xml:space="preserve">%. </w:t>
      </w:r>
    </w:p>
    <w:p w:rsidR="0022571E" w:rsidRPr="006832C3" w:rsidRDefault="0022571E" w:rsidP="001E6509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2"/>
        </w:rPr>
      </w:pPr>
      <w:r w:rsidRPr="006832C3">
        <w:rPr>
          <w:rFonts w:ascii="Times New Roman" w:hAnsi="Times New Roman"/>
          <w:sz w:val="22"/>
        </w:rPr>
        <w:t>Le cumul de la 1</w:t>
      </w:r>
      <w:r w:rsidRPr="006832C3">
        <w:rPr>
          <w:rFonts w:ascii="Times New Roman" w:hAnsi="Times New Roman"/>
          <w:sz w:val="22"/>
          <w:vertAlign w:val="superscript"/>
        </w:rPr>
        <w:t>ère</w:t>
      </w:r>
      <w:r w:rsidR="006832C3" w:rsidRPr="006832C3">
        <w:rPr>
          <w:rFonts w:ascii="Times New Roman" w:hAnsi="Times New Roman"/>
          <w:sz w:val="22"/>
        </w:rPr>
        <w:t>semaine à la 41</w:t>
      </w:r>
      <w:r w:rsidRPr="006832C3">
        <w:rPr>
          <w:rFonts w:ascii="Times New Roman" w:hAnsi="Times New Roman"/>
          <w:sz w:val="22"/>
          <w:vertAlign w:val="superscript"/>
        </w:rPr>
        <w:t>ème</w:t>
      </w:r>
      <w:r w:rsidR="007E75FF" w:rsidRPr="006832C3">
        <w:rPr>
          <w:rFonts w:ascii="Times New Roman" w:hAnsi="Times New Roman"/>
          <w:sz w:val="22"/>
        </w:rPr>
        <w:t xml:space="preserve">semaine de l’année 2017 </w:t>
      </w:r>
      <w:r w:rsidRPr="006832C3">
        <w:rPr>
          <w:rFonts w:ascii="Times New Roman" w:hAnsi="Times New Roman"/>
          <w:sz w:val="22"/>
        </w:rPr>
        <w:t xml:space="preserve">est de </w:t>
      </w:r>
      <w:r w:rsidR="0023012D" w:rsidRPr="006832C3">
        <w:rPr>
          <w:rFonts w:ascii="Times New Roman" w:hAnsi="Times New Roman"/>
          <w:sz w:val="22"/>
        </w:rPr>
        <w:t>1</w:t>
      </w:r>
      <w:r w:rsidR="006832C3" w:rsidRPr="006832C3">
        <w:rPr>
          <w:rFonts w:ascii="Times New Roman" w:hAnsi="Times New Roman"/>
          <w:sz w:val="22"/>
        </w:rPr>
        <w:t>60</w:t>
      </w:r>
      <w:r w:rsidR="0023012D" w:rsidRPr="006832C3">
        <w:rPr>
          <w:rFonts w:ascii="Times New Roman" w:hAnsi="Times New Roman"/>
          <w:sz w:val="22"/>
        </w:rPr>
        <w:t>4</w:t>
      </w:r>
      <w:r w:rsidR="006832C3" w:rsidRPr="006832C3">
        <w:rPr>
          <w:rFonts w:ascii="Times New Roman" w:hAnsi="Times New Roman"/>
          <w:sz w:val="22"/>
        </w:rPr>
        <w:t>16</w:t>
      </w:r>
      <w:r w:rsidRPr="006832C3">
        <w:rPr>
          <w:rFonts w:ascii="Times New Roman" w:hAnsi="Times New Roman"/>
          <w:sz w:val="22"/>
        </w:rPr>
        <w:t xml:space="preserve">cas dépistés </w:t>
      </w:r>
      <w:r w:rsidR="00CD2515" w:rsidRPr="006832C3">
        <w:rPr>
          <w:rFonts w:ascii="Times New Roman" w:hAnsi="Times New Roman"/>
          <w:sz w:val="22"/>
        </w:rPr>
        <w:t xml:space="preserve">de la malnutrition aigüe dont </w:t>
      </w:r>
      <w:r w:rsidR="00946B14" w:rsidRPr="006832C3">
        <w:rPr>
          <w:rFonts w:ascii="Times New Roman" w:hAnsi="Times New Roman"/>
          <w:sz w:val="22"/>
        </w:rPr>
        <w:t>7</w:t>
      </w:r>
      <w:r w:rsidR="006832C3" w:rsidRPr="006832C3">
        <w:rPr>
          <w:rFonts w:ascii="Times New Roman" w:hAnsi="Times New Roman"/>
          <w:sz w:val="22"/>
        </w:rPr>
        <w:t>7</w:t>
      </w:r>
      <w:r w:rsidR="0023012D" w:rsidRPr="006832C3">
        <w:rPr>
          <w:rFonts w:ascii="Times New Roman" w:hAnsi="Times New Roman"/>
          <w:sz w:val="22"/>
        </w:rPr>
        <w:t> </w:t>
      </w:r>
      <w:r w:rsidR="006832C3" w:rsidRPr="006832C3">
        <w:rPr>
          <w:rFonts w:ascii="Times New Roman" w:hAnsi="Times New Roman"/>
          <w:sz w:val="22"/>
        </w:rPr>
        <w:t>885</w:t>
      </w:r>
      <w:r w:rsidR="00CD2515" w:rsidRPr="006832C3">
        <w:rPr>
          <w:rFonts w:ascii="Times New Roman" w:hAnsi="Times New Roman"/>
          <w:sz w:val="22"/>
        </w:rPr>
        <w:t xml:space="preserve">cas de MAM, </w:t>
      </w:r>
      <w:r w:rsidR="006832C3" w:rsidRPr="006832C3">
        <w:rPr>
          <w:rFonts w:ascii="Times New Roman" w:hAnsi="Times New Roman"/>
          <w:sz w:val="22"/>
        </w:rPr>
        <w:t>82 531</w:t>
      </w:r>
      <w:r w:rsidR="007B5594" w:rsidRPr="006832C3">
        <w:rPr>
          <w:rFonts w:ascii="Times New Roman" w:hAnsi="Times New Roman"/>
          <w:sz w:val="22"/>
        </w:rPr>
        <w:t xml:space="preserve"> cas de MAS et </w:t>
      </w:r>
      <w:r w:rsidR="00B754B3" w:rsidRPr="006832C3">
        <w:rPr>
          <w:rFonts w:ascii="Times New Roman" w:hAnsi="Times New Roman"/>
          <w:sz w:val="22"/>
        </w:rPr>
        <w:t>1</w:t>
      </w:r>
      <w:r w:rsidR="006832C3" w:rsidRPr="006832C3">
        <w:rPr>
          <w:rFonts w:ascii="Times New Roman" w:hAnsi="Times New Roman"/>
          <w:sz w:val="22"/>
        </w:rPr>
        <w:t>67</w:t>
      </w:r>
      <w:r w:rsidRPr="006832C3">
        <w:rPr>
          <w:rFonts w:ascii="Times New Roman" w:hAnsi="Times New Roman"/>
          <w:sz w:val="22"/>
        </w:rPr>
        <w:t xml:space="preserve"> cas de décè</w:t>
      </w:r>
      <w:r w:rsidR="00B754B3" w:rsidRPr="006832C3">
        <w:rPr>
          <w:rFonts w:ascii="Times New Roman" w:hAnsi="Times New Roman"/>
          <w:sz w:val="22"/>
        </w:rPr>
        <w:t xml:space="preserve">s </w:t>
      </w:r>
      <w:r w:rsidR="006832C3" w:rsidRPr="006832C3">
        <w:rPr>
          <w:rFonts w:ascii="Times New Roman" w:hAnsi="Times New Roman"/>
          <w:sz w:val="22"/>
        </w:rPr>
        <w:t>dont 10 cas dans la MASC- et 157</w:t>
      </w:r>
      <w:r w:rsidRPr="006832C3">
        <w:rPr>
          <w:rFonts w:ascii="Times New Roman" w:hAnsi="Times New Roman"/>
          <w:sz w:val="22"/>
        </w:rPr>
        <w:t xml:space="preserve"> cas dans la MASC+. La proportion de la capacité de pr</w:t>
      </w:r>
      <w:r w:rsidR="0071189E" w:rsidRPr="006832C3">
        <w:rPr>
          <w:rFonts w:ascii="Times New Roman" w:hAnsi="Times New Roman"/>
          <w:sz w:val="22"/>
        </w:rPr>
        <w:t xml:space="preserve">ise en charge du cumul est de </w:t>
      </w:r>
      <w:r w:rsidR="006832C3" w:rsidRPr="006832C3">
        <w:rPr>
          <w:rFonts w:ascii="Times New Roman" w:hAnsi="Times New Roman"/>
          <w:sz w:val="22"/>
        </w:rPr>
        <w:t>95,63% et celle du décès est de 0,10</w:t>
      </w:r>
      <w:r w:rsidRPr="006832C3">
        <w:rPr>
          <w:rFonts w:ascii="Times New Roman" w:hAnsi="Times New Roman"/>
          <w:sz w:val="22"/>
        </w:rPr>
        <w:t>%.</w:t>
      </w:r>
    </w:p>
    <w:p w:rsidR="001C744D" w:rsidRPr="00867692" w:rsidRDefault="00184AE1" w:rsidP="00DF57DC">
      <w:pPr>
        <w:pStyle w:val="Lgende"/>
        <w:spacing w:after="0"/>
        <w:rPr>
          <w:rFonts w:ascii="Arial Narrow" w:hAnsi="Arial Narrow"/>
          <w:color w:val="auto"/>
        </w:rPr>
      </w:pPr>
      <w:r w:rsidRPr="00867692">
        <w:rPr>
          <w:rFonts w:ascii="Arial Narrow" w:hAnsi="Arial Narrow"/>
          <w:color w:val="auto"/>
          <w:sz w:val="24"/>
        </w:rPr>
        <w:t xml:space="preserve">Tableau </w:t>
      </w:r>
      <w:r w:rsidR="001C744D" w:rsidRPr="00867692">
        <w:rPr>
          <w:rFonts w:ascii="Arial Narrow" w:hAnsi="Arial Narrow"/>
          <w:color w:val="auto"/>
          <w:sz w:val="24"/>
        </w:rPr>
        <w:t>I</w:t>
      </w:r>
      <w:r w:rsidR="003357FF" w:rsidRPr="00867692">
        <w:rPr>
          <w:rFonts w:ascii="Arial Narrow" w:hAnsi="Arial Narrow"/>
          <w:color w:val="auto"/>
          <w:sz w:val="24"/>
        </w:rPr>
        <w:t>V</w:t>
      </w:r>
      <w:r w:rsidR="001C744D" w:rsidRPr="00867692">
        <w:rPr>
          <w:rFonts w:ascii="Arial Narrow" w:hAnsi="Arial Narrow"/>
          <w:color w:val="auto"/>
          <w:sz w:val="24"/>
        </w:rPr>
        <w:t xml:space="preserve"> : Situation de la notification du paludisme de </w:t>
      </w:r>
      <w:r w:rsidR="005A5775" w:rsidRPr="00867692">
        <w:rPr>
          <w:rFonts w:ascii="Arial Narrow" w:hAnsi="Arial Narrow"/>
          <w:color w:val="auto"/>
          <w:sz w:val="24"/>
        </w:rPr>
        <w:t xml:space="preserve">la </w:t>
      </w:r>
      <w:r w:rsidR="005516BD" w:rsidRPr="00867692">
        <w:rPr>
          <w:rFonts w:ascii="Arial Narrow" w:hAnsi="Arial Narrow"/>
          <w:color w:val="auto"/>
          <w:sz w:val="24"/>
        </w:rPr>
        <w:t>S</w:t>
      </w:r>
      <w:r w:rsidR="00867692" w:rsidRPr="00867692">
        <w:rPr>
          <w:rFonts w:ascii="Arial Narrow" w:hAnsi="Arial Narrow"/>
          <w:color w:val="auto"/>
          <w:sz w:val="24"/>
        </w:rPr>
        <w:t>41</w:t>
      </w:r>
      <w:r w:rsidR="00DA44D8" w:rsidRPr="00867692">
        <w:rPr>
          <w:rFonts w:ascii="Arial Narrow" w:hAnsi="Arial Narrow"/>
          <w:color w:val="auto"/>
          <w:sz w:val="24"/>
        </w:rPr>
        <w:t>(</w:t>
      </w:r>
      <w:r w:rsidR="00776666" w:rsidRPr="00867692">
        <w:rPr>
          <w:rFonts w:ascii="Arial Narrow" w:hAnsi="Arial Narrow"/>
          <w:color w:val="auto"/>
          <w:sz w:val="24"/>
        </w:rPr>
        <w:t>d</w:t>
      </w:r>
      <w:r w:rsidR="004A6930" w:rsidRPr="00867692">
        <w:rPr>
          <w:rFonts w:ascii="Arial Narrow" w:hAnsi="Arial Narrow"/>
          <w:color w:val="auto"/>
          <w:sz w:val="24"/>
        </w:rPr>
        <w:t xml:space="preserve">u </w:t>
      </w:r>
      <w:r w:rsidR="00867692" w:rsidRPr="00867692">
        <w:rPr>
          <w:rFonts w:ascii="Arial Narrow" w:hAnsi="Arial Narrow"/>
          <w:color w:val="auto"/>
          <w:sz w:val="24"/>
        </w:rPr>
        <w:t>09</w:t>
      </w:r>
      <w:r w:rsidR="004A6930" w:rsidRPr="00867692">
        <w:rPr>
          <w:rFonts w:ascii="Arial Narrow" w:hAnsi="Arial Narrow"/>
          <w:color w:val="auto"/>
          <w:sz w:val="24"/>
        </w:rPr>
        <w:t xml:space="preserve"> au </w:t>
      </w:r>
      <w:r w:rsidR="00867692" w:rsidRPr="00867692">
        <w:rPr>
          <w:rFonts w:ascii="Arial Narrow" w:hAnsi="Arial Narrow"/>
          <w:color w:val="auto"/>
          <w:sz w:val="24"/>
        </w:rPr>
        <w:t>15</w:t>
      </w:r>
      <w:r w:rsidR="005516BD" w:rsidRPr="00867692">
        <w:rPr>
          <w:rFonts w:ascii="Arial Narrow" w:hAnsi="Arial Narrow"/>
          <w:color w:val="auto"/>
          <w:sz w:val="24"/>
        </w:rPr>
        <w:t>/10</w:t>
      </w:r>
      <w:r w:rsidR="004A6930" w:rsidRPr="00867692">
        <w:rPr>
          <w:rFonts w:ascii="Arial Narrow" w:hAnsi="Arial Narrow"/>
          <w:color w:val="auto"/>
          <w:sz w:val="24"/>
        </w:rPr>
        <w:t>/2017</w:t>
      </w:r>
      <w:r w:rsidR="00BE6944" w:rsidRPr="00867692">
        <w:rPr>
          <w:rFonts w:ascii="Arial Narrow" w:hAnsi="Arial Narrow"/>
          <w:color w:val="auto"/>
          <w:sz w:val="24"/>
        </w:rPr>
        <w:t>)</w:t>
      </w:r>
    </w:p>
    <w:tbl>
      <w:tblPr>
        <w:tblW w:w="1059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24"/>
        <w:gridCol w:w="1324"/>
        <w:gridCol w:w="1324"/>
        <w:gridCol w:w="1324"/>
        <w:gridCol w:w="1324"/>
        <w:gridCol w:w="1324"/>
        <w:gridCol w:w="1324"/>
        <w:gridCol w:w="1324"/>
      </w:tblGrid>
      <w:tr w:rsidR="00867692" w:rsidRPr="00867692" w:rsidTr="00547A86">
        <w:trPr>
          <w:trHeight w:val="398"/>
        </w:trPr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Cas suspects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Cas testés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des cas testés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Cas positifs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des cas positifs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&lt;5ans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Décès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Kayes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11 010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10 010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90,92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6 508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65,01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1 620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Koulikoro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19 304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19 304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15 209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78,79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4 642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Sikasso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20 100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18 899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94,02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14 168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74,97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7 094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Ségou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16 865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16 865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12 989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77,02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4 034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Mopti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4 802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4 674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97,33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3 538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75,70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1 106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Tombouctou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6 935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6 805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98,13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4 314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63,39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Gao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2 478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2 478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41,28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Kidal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1 740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1 739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99,94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819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47,10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164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Taoudénit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57,89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36,36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Ménaka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30,30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Bamako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308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308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51,95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867692" w:rsidRPr="00867692" w:rsidTr="00547A86">
        <w:trPr>
          <w:trHeight w:val="225"/>
        </w:trPr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83 632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81 148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97,03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58 750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sz w:val="16"/>
                <w:szCs w:val="16"/>
              </w:rPr>
              <w:t>72,40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19 842</w:t>
            </w: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:rsidR="00867692" w:rsidRPr="00867692" w:rsidRDefault="00867692" w:rsidP="00867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6769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</w:tr>
    </w:tbl>
    <w:p w:rsidR="0022571E" w:rsidRPr="00547A86" w:rsidRDefault="00906095" w:rsidP="001E6509">
      <w:pPr>
        <w:spacing w:after="0" w:line="360" w:lineRule="auto"/>
        <w:jc w:val="both"/>
        <w:rPr>
          <w:rFonts w:ascii="Arial Narrow" w:hAnsi="Arial Narrow"/>
          <w:sz w:val="20"/>
          <w:szCs w:val="18"/>
        </w:rPr>
      </w:pPr>
      <w:r w:rsidRPr="00547A86">
        <w:rPr>
          <w:rFonts w:ascii="Arial Narrow" w:hAnsi="Arial Narrow"/>
          <w:sz w:val="20"/>
          <w:szCs w:val="18"/>
        </w:rPr>
        <w:lastRenderedPageBreak/>
        <w:t>Quatre-vingt</w:t>
      </w:r>
      <w:r w:rsidR="00547A86" w:rsidRPr="00547A86">
        <w:rPr>
          <w:rFonts w:ascii="Arial Narrow" w:hAnsi="Arial Narrow"/>
          <w:sz w:val="20"/>
          <w:szCs w:val="18"/>
        </w:rPr>
        <w:t>-dix-sept</w:t>
      </w:r>
      <w:r w:rsidR="0022571E" w:rsidRPr="00547A86">
        <w:rPr>
          <w:rFonts w:ascii="Arial Narrow" w:hAnsi="Arial Narrow"/>
          <w:sz w:val="20"/>
          <w:szCs w:val="18"/>
        </w:rPr>
        <w:t xml:space="preserve">virgule </w:t>
      </w:r>
      <w:r w:rsidR="00547A86" w:rsidRPr="00547A86">
        <w:rPr>
          <w:rFonts w:ascii="Arial Narrow" w:hAnsi="Arial Narrow"/>
          <w:sz w:val="20"/>
          <w:szCs w:val="18"/>
        </w:rPr>
        <w:t>zéro troispour cent (97</w:t>
      </w:r>
      <w:r w:rsidR="0059241B" w:rsidRPr="00547A86">
        <w:rPr>
          <w:rFonts w:ascii="Arial Narrow" w:hAnsi="Arial Narrow"/>
          <w:sz w:val="20"/>
          <w:szCs w:val="18"/>
        </w:rPr>
        <w:t>,</w:t>
      </w:r>
      <w:r w:rsidR="00547A86" w:rsidRPr="00547A86">
        <w:rPr>
          <w:rFonts w:ascii="Arial Narrow" w:hAnsi="Arial Narrow"/>
          <w:sz w:val="20"/>
          <w:szCs w:val="18"/>
        </w:rPr>
        <w:t>03</w:t>
      </w:r>
      <w:r w:rsidR="0022571E" w:rsidRPr="00547A86">
        <w:rPr>
          <w:rFonts w:ascii="Arial Narrow" w:hAnsi="Arial Narrow"/>
          <w:sz w:val="20"/>
          <w:szCs w:val="18"/>
        </w:rPr>
        <w:t>%) des cas suspects de paludisme ont été testés cette semaine pa</w:t>
      </w:r>
      <w:r w:rsidR="00FD58CF" w:rsidRPr="00547A86">
        <w:rPr>
          <w:rFonts w:ascii="Arial Narrow" w:hAnsi="Arial Narrow"/>
          <w:sz w:val="20"/>
          <w:szCs w:val="18"/>
        </w:rPr>
        <w:t>rmi lesquels soixante-</w:t>
      </w:r>
      <w:r w:rsidR="001A0B5B" w:rsidRPr="00547A86">
        <w:rPr>
          <w:rFonts w:ascii="Arial Narrow" w:hAnsi="Arial Narrow"/>
          <w:sz w:val="20"/>
          <w:szCs w:val="18"/>
        </w:rPr>
        <w:t>onze</w:t>
      </w:r>
      <w:r w:rsidR="0022571E" w:rsidRPr="00547A86">
        <w:rPr>
          <w:rFonts w:ascii="Arial Narrow" w:hAnsi="Arial Narrow"/>
          <w:sz w:val="20"/>
          <w:szCs w:val="18"/>
        </w:rPr>
        <w:t xml:space="preserve"> virg</w:t>
      </w:r>
      <w:r w:rsidR="00FD58CF" w:rsidRPr="00547A86">
        <w:rPr>
          <w:rFonts w:ascii="Arial Narrow" w:hAnsi="Arial Narrow"/>
          <w:sz w:val="20"/>
          <w:szCs w:val="18"/>
        </w:rPr>
        <w:t xml:space="preserve">ule </w:t>
      </w:r>
      <w:r w:rsidR="001A0B5B" w:rsidRPr="00547A86">
        <w:rPr>
          <w:rFonts w:ascii="Arial Narrow" w:hAnsi="Arial Narrow"/>
          <w:sz w:val="20"/>
          <w:szCs w:val="18"/>
        </w:rPr>
        <w:t>quarante-huit</w:t>
      </w:r>
      <w:r w:rsidRPr="00547A86">
        <w:rPr>
          <w:rFonts w:ascii="Arial Narrow" w:hAnsi="Arial Narrow"/>
          <w:sz w:val="20"/>
          <w:szCs w:val="18"/>
        </w:rPr>
        <w:t>pour cent (</w:t>
      </w:r>
      <w:r w:rsidR="00547A86" w:rsidRPr="00547A86">
        <w:rPr>
          <w:rFonts w:ascii="Arial Narrow" w:hAnsi="Arial Narrow"/>
          <w:sz w:val="20"/>
          <w:szCs w:val="18"/>
        </w:rPr>
        <w:t>72</w:t>
      </w:r>
      <w:r w:rsidR="00E213A0" w:rsidRPr="00547A86">
        <w:rPr>
          <w:rFonts w:ascii="Arial Narrow" w:hAnsi="Arial Narrow"/>
          <w:sz w:val="20"/>
          <w:szCs w:val="18"/>
        </w:rPr>
        <w:t>,</w:t>
      </w:r>
      <w:r w:rsidR="00547A86" w:rsidRPr="00547A86">
        <w:rPr>
          <w:rFonts w:ascii="Arial Narrow" w:hAnsi="Arial Narrow"/>
          <w:sz w:val="20"/>
          <w:szCs w:val="18"/>
        </w:rPr>
        <w:t>40</w:t>
      </w:r>
      <w:r w:rsidR="0022571E" w:rsidRPr="00547A86">
        <w:rPr>
          <w:rFonts w:ascii="Arial Narrow" w:hAnsi="Arial Narrow"/>
          <w:sz w:val="20"/>
          <w:szCs w:val="18"/>
        </w:rPr>
        <w:t xml:space="preserve">%) ont été confirmés contre </w:t>
      </w:r>
      <w:r w:rsidR="0015022A" w:rsidRPr="00547A86">
        <w:rPr>
          <w:rFonts w:ascii="Arial Narrow" w:hAnsi="Arial Narrow"/>
          <w:sz w:val="20"/>
          <w:szCs w:val="18"/>
        </w:rPr>
        <w:t>soixante-</w:t>
      </w:r>
      <w:r w:rsidR="00547A86" w:rsidRPr="00547A86">
        <w:rPr>
          <w:rFonts w:ascii="Arial Narrow" w:hAnsi="Arial Narrow"/>
          <w:sz w:val="20"/>
          <w:szCs w:val="18"/>
        </w:rPr>
        <w:t xml:space="preserve">onze </w:t>
      </w:r>
      <w:r w:rsidR="0015022A" w:rsidRPr="00547A86">
        <w:rPr>
          <w:rFonts w:ascii="Arial Narrow" w:hAnsi="Arial Narrow"/>
          <w:sz w:val="20"/>
          <w:szCs w:val="18"/>
        </w:rPr>
        <w:t>virg</w:t>
      </w:r>
      <w:r w:rsidR="00547A86" w:rsidRPr="00547A86">
        <w:rPr>
          <w:rFonts w:ascii="Arial Narrow" w:hAnsi="Arial Narrow"/>
          <w:sz w:val="20"/>
          <w:szCs w:val="18"/>
        </w:rPr>
        <w:t>ule quarante-huit pour cent (71</w:t>
      </w:r>
      <w:r w:rsidR="001A0B5B" w:rsidRPr="00547A86">
        <w:rPr>
          <w:rFonts w:ascii="Arial Narrow" w:hAnsi="Arial Narrow"/>
          <w:sz w:val="20"/>
          <w:szCs w:val="18"/>
        </w:rPr>
        <w:t>,</w:t>
      </w:r>
      <w:r w:rsidR="00547A86" w:rsidRPr="00547A86">
        <w:rPr>
          <w:rFonts w:ascii="Arial Narrow" w:hAnsi="Arial Narrow"/>
          <w:sz w:val="20"/>
          <w:szCs w:val="18"/>
        </w:rPr>
        <w:t>48</w:t>
      </w:r>
      <w:r w:rsidR="0015022A" w:rsidRPr="00547A86">
        <w:rPr>
          <w:rFonts w:ascii="Arial Narrow" w:hAnsi="Arial Narrow"/>
          <w:sz w:val="20"/>
          <w:szCs w:val="18"/>
        </w:rPr>
        <w:t xml:space="preserve">%) </w:t>
      </w:r>
      <w:r w:rsidR="0022571E" w:rsidRPr="00547A86">
        <w:rPr>
          <w:rFonts w:ascii="Arial Narrow" w:hAnsi="Arial Narrow"/>
          <w:sz w:val="20"/>
          <w:szCs w:val="18"/>
        </w:rPr>
        <w:t xml:space="preserve">la semaine précédente. </w:t>
      </w:r>
      <w:r w:rsidR="00547A86" w:rsidRPr="00547A86">
        <w:rPr>
          <w:rFonts w:ascii="Arial Narrow" w:hAnsi="Arial Narrow"/>
          <w:sz w:val="20"/>
          <w:szCs w:val="18"/>
        </w:rPr>
        <w:t>Dix (10)</w:t>
      </w:r>
      <w:r w:rsidR="0022571E" w:rsidRPr="00547A86">
        <w:rPr>
          <w:rFonts w:ascii="Arial Narrow" w:hAnsi="Arial Narrow"/>
          <w:sz w:val="20"/>
          <w:szCs w:val="18"/>
        </w:rPr>
        <w:t xml:space="preserve"> décès ont été enregist</w:t>
      </w:r>
      <w:r w:rsidR="00FD58CF" w:rsidRPr="00547A86">
        <w:rPr>
          <w:rFonts w:ascii="Arial Narrow" w:hAnsi="Arial Narrow"/>
          <w:sz w:val="20"/>
          <w:szCs w:val="18"/>
        </w:rPr>
        <w:t>r</w:t>
      </w:r>
      <w:r w:rsidR="00776A8A" w:rsidRPr="00547A86">
        <w:rPr>
          <w:rFonts w:ascii="Arial Narrow" w:hAnsi="Arial Narrow"/>
          <w:sz w:val="20"/>
          <w:szCs w:val="18"/>
        </w:rPr>
        <w:t xml:space="preserve">és cette semaine contre </w:t>
      </w:r>
      <w:r w:rsidR="00547A86" w:rsidRPr="00547A86">
        <w:rPr>
          <w:rFonts w:ascii="Arial Narrow" w:hAnsi="Arial Narrow"/>
          <w:sz w:val="20"/>
          <w:szCs w:val="18"/>
        </w:rPr>
        <w:t xml:space="preserve">sept (7) </w:t>
      </w:r>
      <w:r w:rsidR="0015022A" w:rsidRPr="00547A86">
        <w:rPr>
          <w:rFonts w:ascii="Arial Narrow" w:hAnsi="Arial Narrow"/>
          <w:sz w:val="20"/>
          <w:szCs w:val="18"/>
        </w:rPr>
        <w:t xml:space="preserve">décès </w:t>
      </w:r>
      <w:r w:rsidR="0022571E" w:rsidRPr="00547A86">
        <w:rPr>
          <w:rFonts w:ascii="Arial Narrow" w:hAnsi="Arial Narrow"/>
          <w:sz w:val="20"/>
          <w:szCs w:val="18"/>
        </w:rPr>
        <w:t>la semaine précédente.</w:t>
      </w:r>
    </w:p>
    <w:p w:rsidR="005E7282" w:rsidRPr="00CA17CF" w:rsidRDefault="005E7282" w:rsidP="00625879">
      <w:pPr>
        <w:spacing w:after="0"/>
        <w:rPr>
          <w:rFonts w:ascii="Arial Narrow" w:hAnsi="Arial Narrow"/>
          <w:color w:val="FF0000"/>
          <w:sz w:val="18"/>
          <w:szCs w:val="18"/>
        </w:rPr>
      </w:pPr>
    </w:p>
    <w:p w:rsidR="004E67F7" w:rsidRPr="00CA17CF" w:rsidRDefault="00B52057" w:rsidP="0076562A">
      <w:pPr>
        <w:spacing w:after="0"/>
        <w:jc w:val="center"/>
        <w:rPr>
          <w:rFonts w:ascii="Arial Narrow" w:hAnsi="Arial Narrow"/>
          <w:color w:val="FF0000"/>
          <w:sz w:val="16"/>
        </w:rPr>
      </w:pPr>
      <w:r>
        <w:rPr>
          <w:noProof/>
        </w:rPr>
        <w:drawing>
          <wp:inline distT="0" distB="0" distL="0" distR="0">
            <wp:extent cx="6535435" cy="2389781"/>
            <wp:effectExtent l="0" t="0" r="0" b="0"/>
            <wp:docPr id="8" name="Graphique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E67F7" w:rsidRPr="00B52057" w:rsidRDefault="00F426E5" w:rsidP="003432A1">
      <w:pPr>
        <w:pStyle w:val="Lgende"/>
        <w:spacing w:after="0"/>
        <w:jc w:val="center"/>
        <w:rPr>
          <w:rFonts w:ascii="Arial Narrow" w:hAnsi="Arial Narrow" w:cs="Times New Roman"/>
          <w:b w:val="0"/>
          <w:color w:val="auto"/>
          <w:sz w:val="20"/>
          <w:szCs w:val="22"/>
        </w:rPr>
      </w:pPr>
      <w:r w:rsidRPr="00B52057">
        <w:rPr>
          <w:rFonts w:ascii="Arial Narrow" w:hAnsi="Arial Narrow" w:cs="Times New Roman"/>
          <w:color w:val="auto"/>
          <w:sz w:val="20"/>
          <w:szCs w:val="22"/>
        </w:rPr>
        <w:t xml:space="preserve">Figure </w:t>
      </w:r>
      <w:r w:rsidR="008806EA" w:rsidRPr="00B52057">
        <w:rPr>
          <w:rFonts w:ascii="Arial Narrow" w:hAnsi="Arial Narrow" w:cs="Times New Roman"/>
          <w:color w:val="auto"/>
          <w:sz w:val="20"/>
          <w:szCs w:val="22"/>
        </w:rPr>
        <w:t>10</w:t>
      </w:r>
      <w:r w:rsidRPr="00B52057">
        <w:rPr>
          <w:rFonts w:ascii="Arial Narrow" w:hAnsi="Arial Narrow" w:cs="Times New Roman"/>
          <w:b w:val="0"/>
          <w:color w:val="auto"/>
          <w:sz w:val="20"/>
          <w:szCs w:val="22"/>
        </w:rPr>
        <w:t>: Evolution hebdomadaire des cas confirmés de palu</w:t>
      </w:r>
      <w:r w:rsidR="00B177ED" w:rsidRPr="00B52057">
        <w:rPr>
          <w:rFonts w:ascii="Arial Narrow" w:hAnsi="Arial Narrow" w:cs="Times New Roman"/>
          <w:b w:val="0"/>
          <w:color w:val="auto"/>
          <w:sz w:val="20"/>
          <w:szCs w:val="22"/>
        </w:rPr>
        <w:t xml:space="preserve">disme </w:t>
      </w:r>
      <w:r w:rsidR="003D28E5" w:rsidRPr="00B52057">
        <w:rPr>
          <w:rFonts w:ascii="Arial Narrow" w:hAnsi="Arial Narrow" w:cs="Times New Roman"/>
          <w:b w:val="0"/>
          <w:color w:val="auto"/>
          <w:sz w:val="20"/>
          <w:szCs w:val="22"/>
        </w:rPr>
        <w:t xml:space="preserve">en 2016 et </w:t>
      </w:r>
      <w:r w:rsidR="00B52057">
        <w:rPr>
          <w:rFonts w:ascii="Arial Narrow" w:hAnsi="Arial Narrow" w:cs="Times New Roman"/>
          <w:b w:val="0"/>
          <w:color w:val="auto"/>
          <w:sz w:val="20"/>
          <w:szCs w:val="22"/>
        </w:rPr>
        <w:t>2017 de S1 à S41</w:t>
      </w:r>
    </w:p>
    <w:p w:rsidR="008806EA" w:rsidRPr="00B52057" w:rsidRDefault="008806EA" w:rsidP="00B81B06">
      <w:pPr>
        <w:spacing w:after="0"/>
        <w:rPr>
          <w:rFonts w:ascii="Arial Narrow" w:hAnsi="Arial Narrow"/>
        </w:rPr>
      </w:pPr>
    </w:p>
    <w:p w:rsidR="00FD58CF" w:rsidRPr="00B52057" w:rsidRDefault="00FD58CF" w:rsidP="00DF57DC">
      <w:pPr>
        <w:spacing w:after="0" w:line="360" w:lineRule="auto"/>
        <w:rPr>
          <w:rFonts w:ascii="Arial Narrow" w:hAnsi="Arial Narrow"/>
        </w:rPr>
      </w:pPr>
      <w:r w:rsidRPr="00B52057">
        <w:rPr>
          <w:rFonts w:ascii="Arial Narrow" w:hAnsi="Arial Narrow"/>
        </w:rPr>
        <w:t xml:space="preserve">Il a été enregistré </w:t>
      </w:r>
      <w:r w:rsidR="00547A86" w:rsidRPr="00B52057">
        <w:rPr>
          <w:rFonts w:ascii="Arial Narrow" w:hAnsi="Arial Narrow"/>
        </w:rPr>
        <w:t>1 049 702</w:t>
      </w:r>
      <w:r w:rsidRPr="00B52057">
        <w:rPr>
          <w:rFonts w:ascii="Arial Narrow" w:hAnsi="Arial Narrow"/>
        </w:rPr>
        <w:t xml:space="preserve">cas confirmés de paludisme en 2017 contre </w:t>
      </w:r>
      <w:r w:rsidR="00B52057" w:rsidRPr="00B52057">
        <w:rPr>
          <w:rFonts w:ascii="Arial Narrow" w:hAnsi="Arial Narrow"/>
        </w:rPr>
        <w:t>1 042 194</w:t>
      </w:r>
      <w:r w:rsidRPr="00B52057">
        <w:rPr>
          <w:rFonts w:ascii="Arial Narrow" w:hAnsi="Arial Narrow"/>
        </w:rPr>
        <w:t xml:space="preserve"> cas pour la même période en 2016, soit une augmentation de </w:t>
      </w:r>
      <w:r w:rsidR="00B52057" w:rsidRPr="00B52057">
        <w:rPr>
          <w:rFonts w:ascii="Arial Narrow" w:hAnsi="Arial Narrow"/>
        </w:rPr>
        <w:t>7 508</w:t>
      </w:r>
      <w:r w:rsidRPr="00B52057">
        <w:rPr>
          <w:rFonts w:ascii="Arial Narrow" w:hAnsi="Arial Narrow"/>
        </w:rPr>
        <w:t xml:space="preserve">cas. Cette situation pourrait s’expliquer par les facteurs suivants : l’amélioration du système de collecte de données,  les interventions  des brigades de lutte contre le paludisme et la communication pour le changement de comportement. </w:t>
      </w:r>
    </w:p>
    <w:p w:rsidR="0022571E" w:rsidRPr="00B52057" w:rsidRDefault="0022571E" w:rsidP="0022571E">
      <w:pPr>
        <w:spacing w:after="0" w:line="240" w:lineRule="auto"/>
        <w:rPr>
          <w:rFonts w:ascii="Arial Narrow" w:hAnsi="Arial Narrow"/>
          <w:b/>
          <w:sz w:val="18"/>
        </w:rPr>
      </w:pPr>
    </w:p>
    <w:p w:rsidR="0022571E" w:rsidRPr="00B52057" w:rsidRDefault="0022571E" w:rsidP="0022571E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B52057">
        <w:rPr>
          <w:rFonts w:ascii="Arial Narrow" w:hAnsi="Arial Narrow"/>
          <w:b/>
          <w:sz w:val="24"/>
          <w:szCs w:val="24"/>
        </w:rPr>
        <w:t>Conclusion :</w:t>
      </w:r>
    </w:p>
    <w:p w:rsidR="0022571E" w:rsidRPr="00B52057" w:rsidRDefault="0022571E" w:rsidP="0022571E">
      <w:pPr>
        <w:spacing w:after="0" w:line="240" w:lineRule="auto"/>
        <w:rPr>
          <w:rFonts w:ascii="Arial Narrow" w:hAnsi="Arial Narrow"/>
          <w:szCs w:val="24"/>
        </w:rPr>
      </w:pPr>
      <w:r w:rsidRPr="00B52057">
        <w:rPr>
          <w:rFonts w:ascii="Arial Narrow" w:hAnsi="Arial Narrow"/>
          <w:szCs w:val="24"/>
        </w:rPr>
        <w:t>La situation épidémiologique de cette semaine a été caractérisée par une accalmie sur  l’ensemble du territoire national.</w:t>
      </w:r>
    </w:p>
    <w:p w:rsidR="0033684B" w:rsidRPr="00CA17CF" w:rsidRDefault="0033684B" w:rsidP="0022571E">
      <w:pPr>
        <w:spacing w:after="0"/>
        <w:rPr>
          <w:rFonts w:ascii="Arial Narrow" w:hAnsi="Arial Narrow"/>
          <w:color w:val="FF0000"/>
          <w:szCs w:val="24"/>
        </w:rPr>
      </w:pPr>
    </w:p>
    <w:sectPr w:rsidR="0033684B" w:rsidRPr="00CA17CF" w:rsidSect="00540D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B72" w:rsidRDefault="008E3B72" w:rsidP="0033684B">
      <w:pPr>
        <w:spacing w:after="0" w:line="240" w:lineRule="auto"/>
      </w:pPr>
      <w:r>
        <w:separator/>
      </w:r>
    </w:p>
  </w:endnote>
  <w:endnote w:type="continuationSeparator" w:id="1">
    <w:p w:rsidR="008E3B72" w:rsidRDefault="008E3B72" w:rsidP="0033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B72" w:rsidRDefault="008E3B72" w:rsidP="0033684B">
      <w:pPr>
        <w:spacing w:after="0" w:line="240" w:lineRule="auto"/>
      </w:pPr>
      <w:r>
        <w:separator/>
      </w:r>
    </w:p>
  </w:footnote>
  <w:footnote w:type="continuationSeparator" w:id="1">
    <w:p w:rsidR="008E3B72" w:rsidRDefault="008E3B72" w:rsidP="00336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0902"/>
    <w:multiLevelType w:val="hybridMultilevel"/>
    <w:tmpl w:val="7B143F0E"/>
    <w:lvl w:ilvl="0" w:tplc="7908A04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EE50833"/>
    <w:multiLevelType w:val="multilevel"/>
    <w:tmpl w:val="040C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72C374B"/>
    <w:multiLevelType w:val="hybridMultilevel"/>
    <w:tmpl w:val="6C1AA850"/>
    <w:lvl w:ilvl="0" w:tplc="AE7A1B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7678E"/>
    <w:multiLevelType w:val="hybridMultilevel"/>
    <w:tmpl w:val="ED6281EC"/>
    <w:lvl w:ilvl="0" w:tplc="C944D9A4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D765CF"/>
    <w:multiLevelType w:val="hybridMultilevel"/>
    <w:tmpl w:val="0F48BBA8"/>
    <w:lvl w:ilvl="0" w:tplc="99062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F20CC"/>
    <w:multiLevelType w:val="hybridMultilevel"/>
    <w:tmpl w:val="58729C76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850B6"/>
    <w:multiLevelType w:val="hybridMultilevel"/>
    <w:tmpl w:val="E2F67654"/>
    <w:lvl w:ilvl="0" w:tplc="5004319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DF09CD"/>
    <w:multiLevelType w:val="hybridMultilevel"/>
    <w:tmpl w:val="6F3CE35C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19755D"/>
    <w:multiLevelType w:val="hybridMultilevel"/>
    <w:tmpl w:val="A1D2668E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E83F4E"/>
    <w:multiLevelType w:val="hybridMultilevel"/>
    <w:tmpl w:val="3E56BE58"/>
    <w:lvl w:ilvl="0" w:tplc="B6264742">
      <w:numFmt w:val="bullet"/>
      <w:lvlText w:val="-"/>
      <w:lvlJc w:val="left"/>
      <w:pPr>
        <w:ind w:left="644" w:hanging="360"/>
      </w:pPr>
      <w:rPr>
        <w:rFonts w:ascii="Arial Narrow" w:eastAsiaTheme="minorHAnsi" w:hAnsi="Arial Narrow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0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23D4"/>
    <w:rsid w:val="00006F6D"/>
    <w:rsid w:val="0001280C"/>
    <w:rsid w:val="00013285"/>
    <w:rsid w:val="00014892"/>
    <w:rsid w:val="00015E35"/>
    <w:rsid w:val="000207C1"/>
    <w:rsid w:val="000239FA"/>
    <w:rsid w:val="00024D8D"/>
    <w:rsid w:val="0002772C"/>
    <w:rsid w:val="00027B59"/>
    <w:rsid w:val="000324BF"/>
    <w:rsid w:val="0003393F"/>
    <w:rsid w:val="000349B7"/>
    <w:rsid w:val="00034C3E"/>
    <w:rsid w:val="0003760A"/>
    <w:rsid w:val="00040A51"/>
    <w:rsid w:val="00040AD2"/>
    <w:rsid w:val="000419A6"/>
    <w:rsid w:val="00041A26"/>
    <w:rsid w:val="000433AC"/>
    <w:rsid w:val="00043C94"/>
    <w:rsid w:val="000445FD"/>
    <w:rsid w:val="00051D80"/>
    <w:rsid w:val="00051FFE"/>
    <w:rsid w:val="00053355"/>
    <w:rsid w:val="00055996"/>
    <w:rsid w:val="000579A4"/>
    <w:rsid w:val="000620B3"/>
    <w:rsid w:val="00062C95"/>
    <w:rsid w:val="00064960"/>
    <w:rsid w:val="0007066F"/>
    <w:rsid w:val="00071AD4"/>
    <w:rsid w:val="00071B93"/>
    <w:rsid w:val="00071C0F"/>
    <w:rsid w:val="000743E1"/>
    <w:rsid w:val="00074409"/>
    <w:rsid w:val="000752C1"/>
    <w:rsid w:val="00081C40"/>
    <w:rsid w:val="00081FA3"/>
    <w:rsid w:val="0008229C"/>
    <w:rsid w:val="00084237"/>
    <w:rsid w:val="00084BE0"/>
    <w:rsid w:val="000860FC"/>
    <w:rsid w:val="00086379"/>
    <w:rsid w:val="00086E89"/>
    <w:rsid w:val="00087204"/>
    <w:rsid w:val="000918C3"/>
    <w:rsid w:val="0009283D"/>
    <w:rsid w:val="00092B00"/>
    <w:rsid w:val="00097CC1"/>
    <w:rsid w:val="000A2456"/>
    <w:rsid w:val="000A257D"/>
    <w:rsid w:val="000A27D6"/>
    <w:rsid w:val="000A2F56"/>
    <w:rsid w:val="000A3B11"/>
    <w:rsid w:val="000B0631"/>
    <w:rsid w:val="000B37D4"/>
    <w:rsid w:val="000B5175"/>
    <w:rsid w:val="000B57BB"/>
    <w:rsid w:val="000B620B"/>
    <w:rsid w:val="000B774A"/>
    <w:rsid w:val="000B7D04"/>
    <w:rsid w:val="000B7EF7"/>
    <w:rsid w:val="000C5B71"/>
    <w:rsid w:val="000C60AD"/>
    <w:rsid w:val="000D0399"/>
    <w:rsid w:val="000D0568"/>
    <w:rsid w:val="000D1BB9"/>
    <w:rsid w:val="000D1BE2"/>
    <w:rsid w:val="000D2E4C"/>
    <w:rsid w:val="000D3387"/>
    <w:rsid w:val="000D3B56"/>
    <w:rsid w:val="000D6385"/>
    <w:rsid w:val="000D759E"/>
    <w:rsid w:val="000D7D9F"/>
    <w:rsid w:val="000E09D8"/>
    <w:rsid w:val="000E2D8D"/>
    <w:rsid w:val="000E2EB5"/>
    <w:rsid w:val="000E609F"/>
    <w:rsid w:val="000F17BE"/>
    <w:rsid w:val="000F5FDE"/>
    <w:rsid w:val="000F710B"/>
    <w:rsid w:val="00101879"/>
    <w:rsid w:val="00103E91"/>
    <w:rsid w:val="00104CF1"/>
    <w:rsid w:val="00104EDE"/>
    <w:rsid w:val="001052C6"/>
    <w:rsid w:val="0011021F"/>
    <w:rsid w:val="001123D4"/>
    <w:rsid w:val="00113F56"/>
    <w:rsid w:val="00114786"/>
    <w:rsid w:val="00115E54"/>
    <w:rsid w:val="0011611B"/>
    <w:rsid w:val="001175AB"/>
    <w:rsid w:val="001176A0"/>
    <w:rsid w:val="00117952"/>
    <w:rsid w:val="001202EC"/>
    <w:rsid w:val="00121904"/>
    <w:rsid w:val="001243C7"/>
    <w:rsid w:val="00125E2B"/>
    <w:rsid w:val="0012663C"/>
    <w:rsid w:val="001328A5"/>
    <w:rsid w:val="00135D41"/>
    <w:rsid w:val="0013627F"/>
    <w:rsid w:val="001370F8"/>
    <w:rsid w:val="00141D4E"/>
    <w:rsid w:val="00143380"/>
    <w:rsid w:val="00146D5C"/>
    <w:rsid w:val="00147088"/>
    <w:rsid w:val="0015022A"/>
    <w:rsid w:val="00150923"/>
    <w:rsid w:val="00151332"/>
    <w:rsid w:val="0015144D"/>
    <w:rsid w:val="00154C9B"/>
    <w:rsid w:val="00155874"/>
    <w:rsid w:val="0015685E"/>
    <w:rsid w:val="00161E35"/>
    <w:rsid w:val="00161FDD"/>
    <w:rsid w:val="001630BA"/>
    <w:rsid w:val="00164CEE"/>
    <w:rsid w:val="001669AC"/>
    <w:rsid w:val="00167D7A"/>
    <w:rsid w:val="00172BCB"/>
    <w:rsid w:val="00173326"/>
    <w:rsid w:val="00174959"/>
    <w:rsid w:val="0017697C"/>
    <w:rsid w:val="001810A9"/>
    <w:rsid w:val="001811B1"/>
    <w:rsid w:val="00184AE1"/>
    <w:rsid w:val="00186096"/>
    <w:rsid w:val="00190770"/>
    <w:rsid w:val="001924A2"/>
    <w:rsid w:val="00194A02"/>
    <w:rsid w:val="001959B4"/>
    <w:rsid w:val="0019606F"/>
    <w:rsid w:val="001A07FF"/>
    <w:rsid w:val="001A0B5B"/>
    <w:rsid w:val="001A0DD5"/>
    <w:rsid w:val="001B37D3"/>
    <w:rsid w:val="001B43B9"/>
    <w:rsid w:val="001B5A90"/>
    <w:rsid w:val="001B5C58"/>
    <w:rsid w:val="001B6BDA"/>
    <w:rsid w:val="001B7592"/>
    <w:rsid w:val="001C0C6C"/>
    <w:rsid w:val="001C15AD"/>
    <w:rsid w:val="001C4D42"/>
    <w:rsid w:val="001C5D1B"/>
    <w:rsid w:val="001C744D"/>
    <w:rsid w:val="001D19BF"/>
    <w:rsid w:val="001D653E"/>
    <w:rsid w:val="001E1617"/>
    <w:rsid w:val="001E17A3"/>
    <w:rsid w:val="001E1907"/>
    <w:rsid w:val="001E407A"/>
    <w:rsid w:val="001E4F18"/>
    <w:rsid w:val="001E6509"/>
    <w:rsid w:val="001F0588"/>
    <w:rsid w:val="001F1CE0"/>
    <w:rsid w:val="001F3025"/>
    <w:rsid w:val="001F45CF"/>
    <w:rsid w:val="001F7FEC"/>
    <w:rsid w:val="00200A64"/>
    <w:rsid w:val="00203013"/>
    <w:rsid w:val="00203A8D"/>
    <w:rsid w:val="00204999"/>
    <w:rsid w:val="00204FBC"/>
    <w:rsid w:val="00205517"/>
    <w:rsid w:val="00210C5F"/>
    <w:rsid w:val="00211D2E"/>
    <w:rsid w:val="0021275F"/>
    <w:rsid w:val="00213195"/>
    <w:rsid w:val="0021370E"/>
    <w:rsid w:val="00214621"/>
    <w:rsid w:val="00216842"/>
    <w:rsid w:val="00216E0A"/>
    <w:rsid w:val="002170E8"/>
    <w:rsid w:val="0022180A"/>
    <w:rsid w:val="00221B4D"/>
    <w:rsid w:val="00222893"/>
    <w:rsid w:val="0022394D"/>
    <w:rsid w:val="00223B17"/>
    <w:rsid w:val="0022571E"/>
    <w:rsid w:val="00225AC5"/>
    <w:rsid w:val="0023012D"/>
    <w:rsid w:val="00231C38"/>
    <w:rsid w:val="00233626"/>
    <w:rsid w:val="00236005"/>
    <w:rsid w:val="00237DAC"/>
    <w:rsid w:val="00240A7F"/>
    <w:rsid w:val="00241795"/>
    <w:rsid w:val="00242622"/>
    <w:rsid w:val="00244534"/>
    <w:rsid w:val="0024535E"/>
    <w:rsid w:val="00253871"/>
    <w:rsid w:val="00253D91"/>
    <w:rsid w:val="002614FB"/>
    <w:rsid w:val="002617CC"/>
    <w:rsid w:val="002649E5"/>
    <w:rsid w:val="002668E5"/>
    <w:rsid w:val="0027029D"/>
    <w:rsid w:val="00270804"/>
    <w:rsid w:val="00271E6F"/>
    <w:rsid w:val="00274194"/>
    <w:rsid w:val="0027426A"/>
    <w:rsid w:val="00275CC1"/>
    <w:rsid w:val="0028077B"/>
    <w:rsid w:val="002807C4"/>
    <w:rsid w:val="00280D03"/>
    <w:rsid w:val="002818D5"/>
    <w:rsid w:val="00282A10"/>
    <w:rsid w:val="00282D5D"/>
    <w:rsid w:val="00284C9C"/>
    <w:rsid w:val="00285152"/>
    <w:rsid w:val="00285E0B"/>
    <w:rsid w:val="00290508"/>
    <w:rsid w:val="00292569"/>
    <w:rsid w:val="00292F64"/>
    <w:rsid w:val="0029636D"/>
    <w:rsid w:val="002974E5"/>
    <w:rsid w:val="002A0636"/>
    <w:rsid w:val="002A0FF2"/>
    <w:rsid w:val="002A214C"/>
    <w:rsid w:val="002A5677"/>
    <w:rsid w:val="002A6E03"/>
    <w:rsid w:val="002B0AFF"/>
    <w:rsid w:val="002B12DF"/>
    <w:rsid w:val="002B14DF"/>
    <w:rsid w:val="002B263E"/>
    <w:rsid w:val="002B5270"/>
    <w:rsid w:val="002C13DA"/>
    <w:rsid w:val="002C2D41"/>
    <w:rsid w:val="002C68FD"/>
    <w:rsid w:val="002C724B"/>
    <w:rsid w:val="002C7BCD"/>
    <w:rsid w:val="002D08A2"/>
    <w:rsid w:val="002D36CD"/>
    <w:rsid w:val="002E0F41"/>
    <w:rsid w:val="002E1859"/>
    <w:rsid w:val="002E349D"/>
    <w:rsid w:val="002E4A65"/>
    <w:rsid w:val="002E5DAA"/>
    <w:rsid w:val="002E62EF"/>
    <w:rsid w:val="002E71B9"/>
    <w:rsid w:val="002E7338"/>
    <w:rsid w:val="002F2960"/>
    <w:rsid w:val="002F38A8"/>
    <w:rsid w:val="002F3DFF"/>
    <w:rsid w:val="002F4467"/>
    <w:rsid w:val="002F5A10"/>
    <w:rsid w:val="002F5A4B"/>
    <w:rsid w:val="002F6B34"/>
    <w:rsid w:val="00300C60"/>
    <w:rsid w:val="00300DE4"/>
    <w:rsid w:val="00302227"/>
    <w:rsid w:val="003026E1"/>
    <w:rsid w:val="00302980"/>
    <w:rsid w:val="00302D01"/>
    <w:rsid w:val="00303341"/>
    <w:rsid w:val="003040CD"/>
    <w:rsid w:val="003066CB"/>
    <w:rsid w:val="003066E1"/>
    <w:rsid w:val="0031023E"/>
    <w:rsid w:val="00311624"/>
    <w:rsid w:val="00311B75"/>
    <w:rsid w:val="00314481"/>
    <w:rsid w:val="00314B5E"/>
    <w:rsid w:val="00314E3C"/>
    <w:rsid w:val="00316DA9"/>
    <w:rsid w:val="00322B5F"/>
    <w:rsid w:val="00324342"/>
    <w:rsid w:val="003257DC"/>
    <w:rsid w:val="00326FB6"/>
    <w:rsid w:val="00330129"/>
    <w:rsid w:val="00330BD9"/>
    <w:rsid w:val="003322A1"/>
    <w:rsid w:val="003357FF"/>
    <w:rsid w:val="0033684B"/>
    <w:rsid w:val="003416C7"/>
    <w:rsid w:val="003432A1"/>
    <w:rsid w:val="003447BA"/>
    <w:rsid w:val="00347258"/>
    <w:rsid w:val="003505CE"/>
    <w:rsid w:val="003514E0"/>
    <w:rsid w:val="00353782"/>
    <w:rsid w:val="00357039"/>
    <w:rsid w:val="00357290"/>
    <w:rsid w:val="003574B5"/>
    <w:rsid w:val="00357ABC"/>
    <w:rsid w:val="003610E5"/>
    <w:rsid w:val="00362A33"/>
    <w:rsid w:val="003638F8"/>
    <w:rsid w:val="00364801"/>
    <w:rsid w:val="0037004F"/>
    <w:rsid w:val="0037051E"/>
    <w:rsid w:val="00370DC9"/>
    <w:rsid w:val="00373627"/>
    <w:rsid w:val="00373FBB"/>
    <w:rsid w:val="0037432E"/>
    <w:rsid w:val="00374F9E"/>
    <w:rsid w:val="00380B96"/>
    <w:rsid w:val="003810E3"/>
    <w:rsid w:val="00382D4A"/>
    <w:rsid w:val="00383912"/>
    <w:rsid w:val="00385C3A"/>
    <w:rsid w:val="00387651"/>
    <w:rsid w:val="00391D6D"/>
    <w:rsid w:val="00392E22"/>
    <w:rsid w:val="00394272"/>
    <w:rsid w:val="003949BC"/>
    <w:rsid w:val="00395E5D"/>
    <w:rsid w:val="003A05DB"/>
    <w:rsid w:val="003A1DE3"/>
    <w:rsid w:val="003A26CB"/>
    <w:rsid w:val="003A284F"/>
    <w:rsid w:val="003A5ABC"/>
    <w:rsid w:val="003A5FCD"/>
    <w:rsid w:val="003A75B9"/>
    <w:rsid w:val="003B14FF"/>
    <w:rsid w:val="003B16BC"/>
    <w:rsid w:val="003B2AD1"/>
    <w:rsid w:val="003B3A25"/>
    <w:rsid w:val="003B6090"/>
    <w:rsid w:val="003B7FB0"/>
    <w:rsid w:val="003C56E2"/>
    <w:rsid w:val="003C5D72"/>
    <w:rsid w:val="003C66EC"/>
    <w:rsid w:val="003C710D"/>
    <w:rsid w:val="003C74D7"/>
    <w:rsid w:val="003C7828"/>
    <w:rsid w:val="003C7E6C"/>
    <w:rsid w:val="003D172B"/>
    <w:rsid w:val="003D189A"/>
    <w:rsid w:val="003D28E5"/>
    <w:rsid w:val="003D29E5"/>
    <w:rsid w:val="003D4B92"/>
    <w:rsid w:val="003E152A"/>
    <w:rsid w:val="003E1625"/>
    <w:rsid w:val="003E2714"/>
    <w:rsid w:val="003E29EC"/>
    <w:rsid w:val="003E2F47"/>
    <w:rsid w:val="003E3D0C"/>
    <w:rsid w:val="003E4A69"/>
    <w:rsid w:val="003E5985"/>
    <w:rsid w:val="003E59C3"/>
    <w:rsid w:val="003E7333"/>
    <w:rsid w:val="003F0A41"/>
    <w:rsid w:val="003F0DDA"/>
    <w:rsid w:val="003F39F6"/>
    <w:rsid w:val="003F5740"/>
    <w:rsid w:val="004037F6"/>
    <w:rsid w:val="00407447"/>
    <w:rsid w:val="00411A93"/>
    <w:rsid w:val="00413602"/>
    <w:rsid w:val="00415577"/>
    <w:rsid w:val="00416DA5"/>
    <w:rsid w:val="0042090F"/>
    <w:rsid w:val="004242DF"/>
    <w:rsid w:val="00425C45"/>
    <w:rsid w:val="00426682"/>
    <w:rsid w:val="00426A4E"/>
    <w:rsid w:val="00427DFE"/>
    <w:rsid w:val="00430E2B"/>
    <w:rsid w:val="00431477"/>
    <w:rsid w:val="0043149B"/>
    <w:rsid w:val="00431DF7"/>
    <w:rsid w:val="00431EC8"/>
    <w:rsid w:val="00431F7E"/>
    <w:rsid w:val="0043273F"/>
    <w:rsid w:val="00432EE7"/>
    <w:rsid w:val="00433CE7"/>
    <w:rsid w:val="00435EC9"/>
    <w:rsid w:val="00436B92"/>
    <w:rsid w:val="004371B7"/>
    <w:rsid w:val="00442B55"/>
    <w:rsid w:val="00443FC7"/>
    <w:rsid w:val="00444DC4"/>
    <w:rsid w:val="00445470"/>
    <w:rsid w:val="004470CD"/>
    <w:rsid w:val="00450AD7"/>
    <w:rsid w:val="00452EC9"/>
    <w:rsid w:val="00452ED5"/>
    <w:rsid w:val="00453D71"/>
    <w:rsid w:val="0045440E"/>
    <w:rsid w:val="00463F4E"/>
    <w:rsid w:val="004705F8"/>
    <w:rsid w:val="00470660"/>
    <w:rsid w:val="0047201D"/>
    <w:rsid w:val="00475FEC"/>
    <w:rsid w:val="00477DF0"/>
    <w:rsid w:val="004816A1"/>
    <w:rsid w:val="0048260B"/>
    <w:rsid w:val="00483023"/>
    <w:rsid w:val="00483ACF"/>
    <w:rsid w:val="00486462"/>
    <w:rsid w:val="00486AD0"/>
    <w:rsid w:val="00486D0D"/>
    <w:rsid w:val="00486F3E"/>
    <w:rsid w:val="0048755A"/>
    <w:rsid w:val="00493A18"/>
    <w:rsid w:val="00494A0B"/>
    <w:rsid w:val="00495BF8"/>
    <w:rsid w:val="0049604A"/>
    <w:rsid w:val="004967C8"/>
    <w:rsid w:val="00497E60"/>
    <w:rsid w:val="004A00AF"/>
    <w:rsid w:val="004A27AF"/>
    <w:rsid w:val="004A5A3D"/>
    <w:rsid w:val="004A5EB1"/>
    <w:rsid w:val="004A6930"/>
    <w:rsid w:val="004A7B9F"/>
    <w:rsid w:val="004B107D"/>
    <w:rsid w:val="004B15F4"/>
    <w:rsid w:val="004B1958"/>
    <w:rsid w:val="004B612B"/>
    <w:rsid w:val="004C07EA"/>
    <w:rsid w:val="004C0820"/>
    <w:rsid w:val="004C0896"/>
    <w:rsid w:val="004C4737"/>
    <w:rsid w:val="004C5D1E"/>
    <w:rsid w:val="004C703B"/>
    <w:rsid w:val="004D49CB"/>
    <w:rsid w:val="004D4F68"/>
    <w:rsid w:val="004D5988"/>
    <w:rsid w:val="004D6701"/>
    <w:rsid w:val="004E4D44"/>
    <w:rsid w:val="004E67F7"/>
    <w:rsid w:val="004E6A4A"/>
    <w:rsid w:val="004E786E"/>
    <w:rsid w:val="004F39B1"/>
    <w:rsid w:val="004F6055"/>
    <w:rsid w:val="004F66FA"/>
    <w:rsid w:val="004F7120"/>
    <w:rsid w:val="004F7EA5"/>
    <w:rsid w:val="00500DD5"/>
    <w:rsid w:val="00502787"/>
    <w:rsid w:val="0050638C"/>
    <w:rsid w:val="005102E3"/>
    <w:rsid w:val="00514344"/>
    <w:rsid w:val="005156C3"/>
    <w:rsid w:val="0052066E"/>
    <w:rsid w:val="00521220"/>
    <w:rsid w:val="00521F10"/>
    <w:rsid w:val="00526F5F"/>
    <w:rsid w:val="0052765D"/>
    <w:rsid w:val="00530567"/>
    <w:rsid w:val="005311C1"/>
    <w:rsid w:val="005321A2"/>
    <w:rsid w:val="005324CB"/>
    <w:rsid w:val="00532D3D"/>
    <w:rsid w:val="00533114"/>
    <w:rsid w:val="00536305"/>
    <w:rsid w:val="005400C7"/>
    <w:rsid w:val="00540DF5"/>
    <w:rsid w:val="00542804"/>
    <w:rsid w:val="00543DFF"/>
    <w:rsid w:val="0054492D"/>
    <w:rsid w:val="00545429"/>
    <w:rsid w:val="005456C2"/>
    <w:rsid w:val="00546FC4"/>
    <w:rsid w:val="005471D8"/>
    <w:rsid w:val="00547A86"/>
    <w:rsid w:val="005503B0"/>
    <w:rsid w:val="005513A6"/>
    <w:rsid w:val="005514A4"/>
    <w:rsid w:val="005516BD"/>
    <w:rsid w:val="005522FB"/>
    <w:rsid w:val="0055359E"/>
    <w:rsid w:val="00553C13"/>
    <w:rsid w:val="00553ED2"/>
    <w:rsid w:val="005560A5"/>
    <w:rsid w:val="00556587"/>
    <w:rsid w:val="005573EC"/>
    <w:rsid w:val="00560FFF"/>
    <w:rsid w:val="00561DCC"/>
    <w:rsid w:val="0056242B"/>
    <w:rsid w:val="00564591"/>
    <w:rsid w:val="0056505C"/>
    <w:rsid w:val="0056784D"/>
    <w:rsid w:val="00571BFE"/>
    <w:rsid w:val="00573F57"/>
    <w:rsid w:val="005749ED"/>
    <w:rsid w:val="005774AD"/>
    <w:rsid w:val="00577CB4"/>
    <w:rsid w:val="00580C8C"/>
    <w:rsid w:val="00582F71"/>
    <w:rsid w:val="0058408B"/>
    <w:rsid w:val="005848C5"/>
    <w:rsid w:val="00584C06"/>
    <w:rsid w:val="005855CA"/>
    <w:rsid w:val="00585DDF"/>
    <w:rsid w:val="00586107"/>
    <w:rsid w:val="0059147A"/>
    <w:rsid w:val="005916AA"/>
    <w:rsid w:val="00591931"/>
    <w:rsid w:val="00591C78"/>
    <w:rsid w:val="0059241B"/>
    <w:rsid w:val="00592C17"/>
    <w:rsid w:val="00593847"/>
    <w:rsid w:val="0059473D"/>
    <w:rsid w:val="00596286"/>
    <w:rsid w:val="00597B8B"/>
    <w:rsid w:val="005A0E6E"/>
    <w:rsid w:val="005A13A9"/>
    <w:rsid w:val="005A2A9C"/>
    <w:rsid w:val="005A2E42"/>
    <w:rsid w:val="005A440F"/>
    <w:rsid w:val="005A4FEE"/>
    <w:rsid w:val="005A5775"/>
    <w:rsid w:val="005A7211"/>
    <w:rsid w:val="005A7828"/>
    <w:rsid w:val="005A7EAF"/>
    <w:rsid w:val="005B1407"/>
    <w:rsid w:val="005B2938"/>
    <w:rsid w:val="005B3210"/>
    <w:rsid w:val="005B52EB"/>
    <w:rsid w:val="005B610D"/>
    <w:rsid w:val="005B6CAE"/>
    <w:rsid w:val="005B75D5"/>
    <w:rsid w:val="005C0D94"/>
    <w:rsid w:val="005C11D3"/>
    <w:rsid w:val="005C1727"/>
    <w:rsid w:val="005C2317"/>
    <w:rsid w:val="005C35D2"/>
    <w:rsid w:val="005C3E27"/>
    <w:rsid w:val="005C6D36"/>
    <w:rsid w:val="005C6F0B"/>
    <w:rsid w:val="005D0906"/>
    <w:rsid w:val="005D18FA"/>
    <w:rsid w:val="005E1F44"/>
    <w:rsid w:val="005E2535"/>
    <w:rsid w:val="005E5BD4"/>
    <w:rsid w:val="005E7282"/>
    <w:rsid w:val="005E7C7C"/>
    <w:rsid w:val="005F0CB6"/>
    <w:rsid w:val="005F4928"/>
    <w:rsid w:val="005F5D64"/>
    <w:rsid w:val="005F67E8"/>
    <w:rsid w:val="005F7AB8"/>
    <w:rsid w:val="00600EEF"/>
    <w:rsid w:val="00601224"/>
    <w:rsid w:val="006023E6"/>
    <w:rsid w:val="00607B07"/>
    <w:rsid w:val="00610C62"/>
    <w:rsid w:val="0061446C"/>
    <w:rsid w:val="00622DE9"/>
    <w:rsid w:val="006232B8"/>
    <w:rsid w:val="00625879"/>
    <w:rsid w:val="00627762"/>
    <w:rsid w:val="00632362"/>
    <w:rsid w:val="00641958"/>
    <w:rsid w:val="00643076"/>
    <w:rsid w:val="00644026"/>
    <w:rsid w:val="00644405"/>
    <w:rsid w:val="0064647B"/>
    <w:rsid w:val="00650148"/>
    <w:rsid w:val="0065059D"/>
    <w:rsid w:val="00653E98"/>
    <w:rsid w:val="00654227"/>
    <w:rsid w:val="00654C1E"/>
    <w:rsid w:val="00656483"/>
    <w:rsid w:val="00657E0B"/>
    <w:rsid w:val="00660E0B"/>
    <w:rsid w:val="00661E82"/>
    <w:rsid w:val="0066235C"/>
    <w:rsid w:val="00662E74"/>
    <w:rsid w:val="006630AE"/>
    <w:rsid w:val="00663A37"/>
    <w:rsid w:val="00663F15"/>
    <w:rsid w:val="00664C89"/>
    <w:rsid w:val="00672006"/>
    <w:rsid w:val="00673D02"/>
    <w:rsid w:val="00676052"/>
    <w:rsid w:val="00676FBA"/>
    <w:rsid w:val="006805E0"/>
    <w:rsid w:val="00681E10"/>
    <w:rsid w:val="006832C3"/>
    <w:rsid w:val="00683834"/>
    <w:rsid w:val="00683A16"/>
    <w:rsid w:val="00684AC0"/>
    <w:rsid w:val="00684D77"/>
    <w:rsid w:val="00685163"/>
    <w:rsid w:val="00685D2E"/>
    <w:rsid w:val="00686254"/>
    <w:rsid w:val="00686BBF"/>
    <w:rsid w:val="00690F02"/>
    <w:rsid w:val="00692086"/>
    <w:rsid w:val="00692221"/>
    <w:rsid w:val="00694408"/>
    <w:rsid w:val="006A0620"/>
    <w:rsid w:val="006A0D44"/>
    <w:rsid w:val="006A1198"/>
    <w:rsid w:val="006A1D5F"/>
    <w:rsid w:val="006A33FD"/>
    <w:rsid w:val="006A59AF"/>
    <w:rsid w:val="006A5F7B"/>
    <w:rsid w:val="006A7384"/>
    <w:rsid w:val="006A79DA"/>
    <w:rsid w:val="006B1A45"/>
    <w:rsid w:val="006B24CA"/>
    <w:rsid w:val="006C01CE"/>
    <w:rsid w:val="006C0BA2"/>
    <w:rsid w:val="006C0C05"/>
    <w:rsid w:val="006C1304"/>
    <w:rsid w:val="006C1413"/>
    <w:rsid w:val="006C306F"/>
    <w:rsid w:val="006D07E6"/>
    <w:rsid w:val="006D3E5D"/>
    <w:rsid w:val="006D3EED"/>
    <w:rsid w:val="006D51AF"/>
    <w:rsid w:val="006E25D6"/>
    <w:rsid w:val="006E2CCF"/>
    <w:rsid w:val="006E2F0C"/>
    <w:rsid w:val="006E5620"/>
    <w:rsid w:val="006E6AE9"/>
    <w:rsid w:val="006F5792"/>
    <w:rsid w:val="006F5E31"/>
    <w:rsid w:val="006F68D0"/>
    <w:rsid w:val="0070254B"/>
    <w:rsid w:val="00702C50"/>
    <w:rsid w:val="00703032"/>
    <w:rsid w:val="00704AA8"/>
    <w:rsid w:val="00707227"/>
    <w:rsid w:val="0071068A"/>
    <w:rsid w:val="0071107B"/>
    <w:rsid w:val="0071189E"/>
    <w:rsid w:val="007126E4"/>
    <w:rsid w:val="0071347A"/>
    <w:rsid w:val="007139CF"/>
    <w:rsid w:val="00715B8B"/>
    <w:rsid w:val="00715C6E"/>
    <w:rsid w:val="00716495"/>
    <w:rsid w:val="00716A0C"/>
    <w:rsid w:val="0072063A"/>
    <w:rsid w:val="00720770"/>
    <w:rsid w:val="007207CD"/>
    <w:rsid w:val="0072177F"/>
    <w:rsid w:val="007223CE"/>
    <w:rsid w:val="00724DDB"/>
    <w:rsid w:val="007263E5"/>
    <w:rsid w:val="00733211"/>
    <w:rsid w:val="007347B5"/>
    <w:rsid w:val="00734D11"/>
    <w:rsid w:val="00734F16"/>
    <w:rsid w:val="00734F44"/>
    <w:rsid w:val="007354DF"/>
    <w:rsid w:val="00737C8E"/>
    <w:rsid w:val="0074164E"/>
    <w:rsid w:val="00742B7E"/>
    <w:rsid w:val="00744F32"/>
    <w:rsid w:val="0074615F"/>
    <w:rsid w:val="007465D4"/>
    <w:rsid w:val="00747585"/>
    <w:rsid w:val="0075034D"/>
    <w:rsid w:val="0075312C"/>
    <w:rsid w:val="007537C1"/>
    <w:rsid w:val="00754113"/>
    <w:rsid w:val="00756B5D"/>
    <w:rsid w:val="007606F7"/>
    <w:rsid w:val="00763787"/>
    <w:rsid w:val="00763FAB"/>
    <w:rsid w:val="0076562A"/>
    <w:rsid w:val="00765B61"/>
    <w:rsid w:val="007670A3"/>
    <w:rsid w:val="00776666"/>
    <w:rsid w:val="00776A8A"/>
    <w:rsid w:val="00780066"/>
    <w:rsid w:val="00780473"/>
    <w:rsid w:val="00780561"/>
    <w:rsid w:val="00781A6D"/>
    <w:rsid w:val="00785E47"/>
    <w:rsid w:val="00793AA7"/>
    <w:rsid w:val="007955A9"/>
    <w:rsid w:val="007962B7"/>
    <w:rsid w:val="00796662"/>
    <w:rsid w:val="007A0880"/>
    <w:rsid w:val="007A094E"/>
    <w:rsid w:val="007A10C3"/>
    <w:rsid w:val="007A135A"/>
    <w:rsid w:val="007A17B0"/>
    <w:rsid w:val="007A57C4"/>
    <w:rsid w:val="007A7678"/>
    <w:rsid w:val="007B13A4"/>
    <w:rsid w:val="007B2805"/>
    <w:rsid w:val="007B39BC"/>
    <w:rsid w:val="007B4B29"/>
    <w:rsid w:val="007B5594"/>
    <w:rsid w:val="007B7C9D"/>
    <w:rsid w:val="007C1D18"/>
    <w:rsid w:val="007C3DD1"/>
    <w:rsid w:val="007C40B2"/>
    <w:rsid w:val="007C4D34"/>
    <w:rsid w:val="007C5D8E"/>
    <w:rsid w:val="007C6365"/>
    <w:rsid w:val="007D0A2E"/>
    <w:rsid w:val="007D359F"/>
    <w:rsid w:val="007D5520"/>
    <w:rsid w:val="007D640C"/>
    <w:rsid w:val="007D785C"/>
    <w:rsid w:val="007D7DAD"/>
    <w:rsid w:val="007E2337"/>
    <w:rsid w:val="007E332A"/>
    <w:rsid w:val="007E38B6"/>
    <w:rsid w:val="007E4873"/>
    <w:rsid w:val="007E54CE"/>
    <w:rsid w:val="007E61C2"/>
    <w:rsid w:val="007E75FF"/>
    <w:rsid w:val="007F03F2"/>
    <w:rsid w:val="007F158E"/>
    <w:rsid w:val="007F3D3B"/>
    <w:rsid w:val="0080193C"/>
    <w:rsid w:val="00801D78"/>
    <w:rsid w:val="008037ED"/>
    <w:rsid w:val="00807816"/>
    <w:rsid w:val="0081176D"/>
    <w:rsid w:val="00813C8D"/>
    <w:rsid w:val="00813F63"/>
    <w:rsid w:val="00814A10"/>
    <w:rsid w:val="00820104"/>
    <w:rsid w:val="00824C18"/>
    <w:rsid w:val="00824E2C"/>
    <w:rsid w:val="0082547D"/>
    <w:rsid w:val="00826B7F"/>
    <w:rsid w:val="008271A8"/>
    <w:rsid w:val="00827253"/>
    <w:rsid w:val="0082751D"/>
    <w:rsid w:val="0083025D"/>
    <w:rsid w:val="00831AAE"/>
    <w:rsid w:val="008323BF"/>
    <w:rsid w:val="00833D46"/>
    <w:rsid w:val="00836D14"/>
    <w:rsid w:val="00837DB7"/>
    <w:rsid w:val="00840984"/>
    <w:rsid w:val="00842658"/>
    <w:rsid w:val="00842BAE"/>
    <w:rsid w:val="00844A41"/>
    <w:rsid w:val="00844C83"/>
    <w:rsid w:val="00845419"/>
    <w:rsid w:val="00847439"/>
    <w:rsid w:val="00850C86"/>
    <w:rsid w:val="00851661"/>
    <w:rsid w:val="00852644"/>
    <w:rsid w:val="00855E97"/>
    <w:rsid w:val="008624DF"/>
    <w:rsid w:val="00863D8D"/>
    <w:rsid w:val="00864ED5"/>
    <w:rsid w:val="00866636"/>
    <w:rsid w:val="00867692"/>
    <w:rsid w:val="008678EF"/>
    <w:rsid w:val="008700A0"/>
    <w:rsid w:val="00870A90"/>
    <w:rsid w:val="00871585"/>
    <w:rsid w:val="00871B0E"/>
    <w:rsid w:val="00872AEA"/>
    <w:rsid w:val="008730AF"/>
    <w:rsid w:val="00874074"/>
    <w:rsid w:val="0087497B"/>
    <w:rsid w:val="00875FD9"/>
    <w:rsid w:val="00877367"/>
    <w:rsid w:val="008806EA"/>
    <w:rsid w:val="00881E04"/>
    <w:rsid w:val="00883A53"/>
    <w:rsid w:val="00886A62"/>
    <w:rsid w:val="00890F5C"/>
    <w:rsid w:val="008920AD"/>
    <w:rsid w:val="008924AC"/>
    <w:rsid w:val="00893418"/>
    <w:rsid w:val="00894D2B"/>
    <w:rsid w:val="008A067A"/>
    <w:rsid w:val="008A2A8E"/>
    <w:rsid w:val="008A30DF"/>
    <w:rsid w:val="008B01B4"/>
    <w:rsid w:val="008B2D23"/>
    <w:rsid w:val="008B3D31"/>
    <w:rsid w:val="008B41E2"/>
    <w:rsid w:val="008B47A5"/>
    <w:rsid w:val="008B7804"/>
    <w:rsid w:val="008B7BDC"/>
    <w:rsid w:val="008C0251"/>
    <w:rsid w:val="008C19C1"/>
    <w:rsid w:val="008C2E14"/>
    <w:rsid w:val="008C721B"/>
    <w:rsid w:val="008E13CE"/>
    <w:rsid w:val="008E1895"/>
    <w:rsid w:val="008E27BE"/>
    <w:rsid w:val="008E30E7"/>
    <w:rsid w:val="008E3B72"/>
    <w:rsid w:val="008E51BA"/>
    <w:rsid w:val="008E6D69"/>
    <w:rsid w:val="008F335B"/>
    <w:rsid w:val="008F437B"/>
    <w:rsid w:val="008F5868"/>
    <w:rsid w:val="008F67A1"/>
    <w:rsid w:val="00905A03"/>
    <w:rsid w:val="00906095"/>
    <w:rsid w:val="009066AB"/>
    <w:rsid w:val="00906DF9"/>
    <w:rsid w:val="00910C04"/>
    <w:rsid w:val="009116C5"/>
    <w:rsid w:val="00913704"/>
    <w:rsid w:val="0091519A"/>
    <w:rsid w:val="00916EFD"/>
    <w:rsid w:val="00916F59"/>
    <w:rsid w:val="0092051C"/>
    <w:rsid w:val="009229DD"/>
    <w:rsid w:val="009257A4"/>
    <w:rsid w:val="0092722C"/>
    <w:rsid w:val="0092746B"/>
    <w:rsid w:val="009279C6"/>
    <w:rsid w:val="00931906"/>
    <w:rsid w:val="00941C13"/>
    <w:rsid w:val="00943500"/>
    <w:rsid w:val="009438D9"/>
    <w:rsid w:val="00944262"/>
    <w:rsid w:val="0094563C"/>
    <w:rsid w:val="00945ED6"/>
    <w:rsid w:val="00946B14"/>
    <w:rsid w:val="00946DF6"/>
    <w:rsid w:val="0094761C"/>
    <w:rsid w:val="0095198D"/>
    <w:rsid w:val="00951D0D"/>
    <w:rsid w:val="00952874"/>
    <w:rsid w:val="009556D1"/>
    <w:rsid w:val="00955F3D"/>
    <w:rsid w:val="009602C4"/>
    <w:rsid w:val="0096633A"/>
    <w:rsid w:val="00967E50"/>
    <w:rsid w:val="00970095"/>
    <w:rsid w:val="009706B7"/>
    <w:rsid w:val="00970F36"/>
    <w:rsid w:val="00972D7B"/>
    <w:rsid w:val="00975682"/>
    <w:rsid w:val="00980DC5"/>
    <w:rsid w:val="009821B5"/>
    <w:rsid w:val="0098514C"/>
    <w:rsid w:val="009853BB"/>
    <w:rsid w:val="00991B72"/>
    <w:rsid w:val="00992BBE"/>
    <w:rsid w:val="009933BE"/>
    <w:rsid w:val="00993625"/>
    <w:rsid w:val="009950BD"/>
    <w:rsid w:val="00995583"/>
    <w:rsid w:val="009A344E"/>
    <w:rsid w:val="009A3EBC"/>
    <w:rsid w:val="009A7739"/>
    <w:rsid w:val="009A7F46"/>
    <w:rsid w:val="009B1B29"/>
    <w:rsid w:val="009B338E"/>
    <w:rsid w:val="009B3DA0"/>
    <w:rsid w:val="009B5DDF"/>
    <w:rsid w:val="009B65AB"/>
    <w:rsid w:val="009B7D5E"/>
    <w:rsid w:val="009C010C"/>
    <w:rsid w:val="009C2F07"/>
    <w:rsid w:val="009C364E"/>
    <w:rsid w:val="009C39A7"/>
    <w:rsid w:val="009D0205"/>
    <w:rsid w:val="009D24A5"/>
    <w:rsid w:val="009D25D3"/>
    <w:rsid w:val="009D29AF"/>
    <w:rsid w:val="009D3D33"/>
    <w:rsid w:val="009D4ED7"/>
    <w:rsid w:val="009D7F9A"/>
    <w:rsid w:val="009E0E74"/>
    <w:rsid w:val="009E1FF6"/>
    <w:rsid w:val="009E31F4"/>
    <w:rsid w:val="009E47C2"/>
    <w:rsid w:val="009E79DF"/>
    <w:rsid w:val="009F0761"/>
    <w:rsid w:val="009F11A0"/>
    <w:rsid w:val="009F12B6"/>
    <w:rsid w:val="009F18B8"/>
    <w:rsid w:val="009F1DFE"/>
    <w:rsid w:val="009F2013"/>
    <w:rsid w:val="009F48F2"/>
    <w:rsid w:val="009F540C"/>
    <w:rsid w:val="00A005A9"/>
    <w:rsid w:val="00A006EB"/>
    <w:rsid w:val="00A022C4"/>
    <w:rsid w:val="00A07E21"/>
    <w:rsid w:val="00A13D7F"/>
    <w:rsid w:val="00A164B6"/>
    <w:rsid w:val="00A16D37"/>
    <w:rsid w:val="00A17A82"/>
    <w:rsid w:val="00A225E6"/>
    <w:rsid w:val="00A22BF4"/>
    <w:rsid w:val="00A242C1"/>
    <w:rsid w:val="00A27A9D"/>
    <w:rsid w:val="00A30FBD"/>
    <w:rsid w:val="00A315FC"/>
    <w:rsid w:val="00A33E61"/>
    <w:rsid w:val="00A34AD1"/>
    <w:rsid w:val="00A34CB8"/>
    <w:rsid w:val="00A35110"/>
    <w:rsid w:val="00A35B3B"/>
    <w:rsid w:val="00A52C17"/>
    <w:rsid w:val="00A55297"/>
    <w:rsid w:val="00A557E3"/>
    <w:rsid w:val="00A56FED"/>
    <w:rsid w:val="00A600B8"/>
    <w:rsid w:val="00A60D78"/>
    <w:rsid w:val="00A61372"/>
    <w:rsid w:val="00A61F1C"/>
    <w:rsid w:val="00A62164"/>
    <w:rsid w:val="00A623FB"/>
    <w:rsid w:val="00A649A1"/>
    <w:rsid w:val="00A64B8A"/>
    <w:rsid w:val="00A6629C"/>
    <w:rsid w:val="00A66532"/>
    <w:rsid w:val="00A71D06"/>
    <w:rsid w:val="00A72802"/>
    <w:rsid w:val="00A7408C"/>
    <w:rsid w:val="00A74231"/>
    <w:rsid w:val="00A75373"/>
    <w:rsid w:val="00A769FA"/>
    <w:rsid w:val="00A76B7A"/>
    <w:rsid w:val="00A77273"/>
    <w:rsid w:val="00A77F34"/>
    <w:rsid w:val="00A804B5"/>
    <w:rsid w:val="00A82B73"/>
    <w:rsid w:val="00A82D41"/>
    <w:rsid w:val="00A8428C"/>
    <w:rsid w:val="00A8793E"/>
    <w:rsid w:val="00A87954"/>
    <w:rsid w:val="00A90AD0"/>
    <w:rsid w:val="00A90FE3"/>
    <w:rsid w:val="00A93EF1"/>
    <w:rsid w:val="00A94184"/>
    <w:rsid w:val="00A95899"/>
    <w:rsid w:val="00A97403"/>
    <w:rsid w:val="00AA0177"/>
    <w:rsid w:val="00AA22C0"/>
    <w:rsid w:val="00AA27E8"/>
    <w:rsid w:val="00AA2977"/>
    <w:rsid w:val="00AA2996"/>
    <w:rsid w:val="00AA3120"/>
    <w:rsid w:val="00AA3328"/>
    <w:rsid w:val="00AA42F0"/>
    <w:rsid w:val="00AA4593"/>
    <w:rsid w:val="00AA7024"/>
    <w:rsid w:val="00AB254B"/>
    <w:rsid w:val="00AB4A75"/>
    <w:rsid w:val="00AB67DA"/>
    <w:rsid w:val="00AB6F53"/>
    <w:rsid w:val="00AC200D"/>
    <w:rsid w:val="00AC48D1"/>
    <w:rsid w:val="00AC4CBC"/>
    <w:rsid w:val="00AC6B57"/>
    <w:rsid w:val="00AC7026"/>
    <w:rsid w:val="00AC78D7"/>
    <w:rsid w:val="00AD1291"/>
    <w:rsid w:val="00AD1389"/>
    <w:rsid w:val="00AD1D56"/>
    <w:rsid w:val="00AD3795"/>
    <w:rsid w:val="00AD6A75"/>
    <w:rsid w:val="00AE0D19"/>
    <w:rsid w:val="00AE27C9"/>
    <w:rsid w:val="00AE2D7C"/>
    <w:rsid w:val="00AE509D"/>
    <w:rsid w:val="00AF20A5"/>
    <w:rsid w:val="00AF24A7"/>
    <w:rsid w:val="00AF3A67"/>
    <w:rsid w:val="00AF46FA"/>
    <w:rsid w:val="00AF5D08"/>
    <w:rsid w:val="00AF6E16"/>
    <w:rsid w:val="00B01588"/>
    <w:rsid w:val="00B04075"/>
    <w:rsid w:val="00B047D7"/>
    <w:rsid w:val="00B04D13"/>
    <w:rsid w:val="00B05CAC"/>
    <w:rsid w:val="00B10556"/>
    <w:rsid w:val="00B1060A"/>
    <w:rsid w:val="00B11208"/>
    <w:rsid w:val="00B1134A"/>
    <w:rsid w:val="00B1166E"/>
    <w:rsid w:val="00B12340"/>
    <w:rsid w:val="00B14580"/>
    <w:rsid w:val="00B16CB2"/>
    <w:rsid w:val="00B171D2"/>
    <w:rsid w:val="00B177ED"/>
    <w:rsid w:val="00B2185E"/>
    <w:rsid w:val="00B2238A"/>
    <w:rsid w:val="00B22E7B"/>
    <w:rsid w:val="00B23605"/>
    <w:rsid w:val="00B25BF3"/>
    <w:rsid w:val="00B25CD3"/>
    <w:rsid w:val="00B2627A"/>
    <w:rsid w:val="00B268CD"/>
    <w:rsid w:val="00B30354"/>
    <w:rsid w:val="00B310A8"/>
    <w:rsid w:val="00B31503"/>
    <w:rsid w:val="00B3429D"/>
    <w:rsid w:val="00B3552F"/>
    <w:rsid w:val="00B35D43"/>
    <w:rsid w:val="00B36226"/>
    <w:rsid w:val="00B362F9"/>
    <w:rsid w:val="00B413D1"/>
    <w:rsid w:val="00B4463B"/>
    <w:rsid w:val="00B465C3"/>
    <w:rsid w:val="00B51E08"/>
    <w:rsid w:val="00B52057"/>
    <w:rsid w:val="00B52690"/>
    <w:rsid w:val="00B5326F"/>
    <w:rsid w:val="00B5351B"/>
    <w:rsid w:val="00B53DE7"/>
    <w:rsid w:val="00B566F9"/>
    <w:rsid w:val="00B60234"/>
    <w:rsid w:val="00B61D2A"/>
    <w:rsid w:val="00B6208A"/>
    <w:rsid w:val="00B626E2"/>
    <w:rsid w:val="00B630F0"/>
    <w:rsid w:val="00B64F49"/>
    <w:rsid w:val="00B6698D"/>
    <w:rsid w:val="00B701C7"/>
    <w:rsid w:val="00B73BDC"/>
    <w:rsid w:val="00B73FDE"/>
    <w:rsid w:val="00B754B3"/>
    <w:rsid w:val="00B76B1A"/>
    <w:rsid w:val="00B7737A"/>
    <w:rsid w:val="00B81B06"/>
    <w:rsid w:val="00B81BED"/>
    <w:rsid w:val="00B81E82"/>
    <w:rsid w:val="00B8286D"/>
    <w:rsid w:val="00B8412D"/>
    <w:rsid w:val="00B85A13"/>
    <w:rsid w:val="00B90D7B"/>
    <w:rsid w:val="00B90F43"/>
    <w:rsid w:val="00B930F3"/>
    <w:rsid w:val="00B95814"/>
    <w:rsid w:val="00B95B88"/>
    <w:rsid w:val="00BA5B8C"/>
    <w:rsid w:val="00BA6335"/>
    <w:rsid w:val="00BB0D34"/>
    <w:rsid w:val="00BB245B"/>
    <w:rsid w:val="00BB4312"/>
    <w:rsid w:val="00BB43BA"/>
    <w:rsid w:val="00BB7B74"/>
    <w:rsid w:val="00BC3E9F"/>
    <w:rsid w:val="00BC647E"/>
    <w:rsid w:val="00BC6E3E"/>
    <w:rsid w:val="00BC6FD4"/>
    <w:rsid w:val="00BD16F6"/>
    <w:rsid w:val="00BD1779"/>
    <w:rsid w:val="00BD1EB8"/>
    <w:rsid w:val="00BD52CD"/>
    <w:rsid w:val="00BD7D95"/>
    <w:rsid w:val="00BE1D55"/>
    <w:rsid w:val="00BE6877"/>
    <w:rsid w:val="00BE6944"/>
    <w:rsid w:val="00BF2810"/>
    <w:rsid w:val="00BF5661"/>
    <w:rsid w:val="00BF62B2"/>
    <w:rsid w:val="00BF7F82"/>
    <w:rsid w:val="00C00FB4"/>
    <w:rsid w:val="00C105F5"/>
    <w:rsid w:val="00C130D8"/>
    <w:rsid w:val="00C13AAF"/>
    <w:rsid w:val="00C167FD"/>
    <w:rsid w:val="00C17786"/>
    <w:rsid w:val="00C21513"/>
    <w:rsid w:val="00C2372D"/>
    <w:rsid w:val="00C2661D"/>
    <w:rsid w:val="00C2725E"/>
    <w:rsid w:val="00C30BE2"/>
    <w:rsid w:val="00C349E2"/>
    <w:rsid w:val="00C41ADF"/>
    <w:rsid w:val="00C466C9"/>
    <w:rsid w:val="00C468B3"/>
    <w:rsid w:val="00C46FDC"/>
    <w:rsid w:val="00C47D84"/>
    <w:rsid w:val="00C51461"/>
    <w:rsid w:val="00C52338"/>
    <w:rsid w:val="00C535E1"/>
    <w:rsid w:val="00C54023"/>
    <w:rsid w:val="00C55370"/>
    <w:rsid w:val="00C55F81"/>
    <w:rsid w:val="00C56DB2"/>
    <w:rsid w:val="00C571CF"/>
    <w:rsid w:val="00C60413"/>
    <w:rsid w:val="00C60FE0"/>
    <w:rsid w:val="00C62246"/>
    <w:rsid w:val="00C64271"/>
    <w:rsid w:val="00C649F8"/>
    <w:rsid w:val="00C657E9"/>
    <w:rsid w:val="00C65E31"/>
    <w:rsid w:val="00C67165"/>
    <w:rsid w:val="00C67785"/>
    <w:rsid w:val="00C7270B"/>
    <w:rsid w:val="00C7436D"/>
    <w:rsid w:val="00C830CC"/>
    <w:rsid w:val="00C87792"/>
    <w:rsid w:val="00C94575"/>
    <w:rsid w:val="00C9613E"/>
    <w:rsid w:val="00C9638E"/>
    <w:rsid w:val="00C96460"/>
    <w:rsid w:val="00CA00A4"/>
    <w:rsid w:val="00CA0A63"/>
    <w:rsid w:val="00CA17CF"/>
    <w:rsid w:val="00CA1987"/>
    <w:rsid w:val="00CA2515"/>
    <w:rsid w:val="00CA50A4"/>
    <w:rsid w:val="00CA6551"/>
    <w:rsid w:val="00CB1630"/>
    <w:rsid w:val="00CB43D9"/>
    <w:rsid w:val="00CC0720"/>
    <w:rsid w:val="00CC0F2E"/>
    <w:rsid w:val="00CC1EE0"/>
    <w:rsid w:val="00CC23B4"/>
    <w:rsid w:val="00CC2A05"/>
    <w:rsid w:val="00CC3E67"/>
    <w:rsid w:val="00CC446F"/>
    <w:rsid w:val="00CD2515"/>
    <w:rsid w:val="00CD4400"/>
    <w:rsid w:val="00CD621D"/>
    <w:rsid w:val="00CE1A90"/>
    <w:rsid w:val="00CE3413"/>
    <w:rsid w:val="00CE4FF2"/>
    <w:rsid w:val="00CF0791"/>
    <w:rsid w:val="00CF27D9"/>
    <w:rsid w:val="00CF2EE6"/>
    <w:rsid w:val="00CF52DF"/>
    <w:rsid w:val="00CF78B5"/>
    <w:rsid w:val="00D02ACC"/>
    <w:rsid w:val="00D11128"/>
    <w:rsid w:val="00D11905"/>
    <w:rsid w:val="00D11C0F"/>
    <w:rsid w:val="00D125F6"/>
    <w:rsid w:val="00D12D4A"/>
    <w:rsid w:val="00D1581D"/>
    <w:rsid w:val="00D20CEB"/>
    <w:rsid w:val="00D21B5F"/>
    <w:rsid w:val="00D21F28"/>
    <w:rsid w:val="00D26159"/>
    <w:rsid w:val="00D274E2"/>
    <w:rsid w:val="00D30E53"/>
    <w:rsid w:val="00D409A6"/>
    <w:rsid w:val="00D423D6"/>
    <w:rsid w:val="00D427F6"/>
    <w:rsid w:val="00D43D1A"/>
    <w:rsid w:val="00D44952"/>
    <w:rsid w:val="00D5215C"/>
    <w:rsid w:val="00D52489"/>
    <w:rsid w:val="00D53175"/>
    <w:rsid w:val="00D538EB"/>
    <w:rsid w:val="00D543D9"/>
    <w:rsid w:val="00D559C2"/>
    <w:rsid w:val="00D6059F"/>
    <w:rsid w:val="00D6115F"/>
    <w:rsid w:val="00D6138E"/>
    <w:rsid w:val="00D633B9"/>
    <w:rsid w:val="00D663AC"/>
    <w:rsid w:val="00D668DF"/>
    <w:rsid w:val="00D67090"/>
    <w:rsid w:val="00D672CA"/>
    <w:rsid w:val="00D71B17"/>
    <w:rsid w:val="00D71CEC"/>
    <w:rsid w:val="00D73565"/>
    <w:rsid w:val="00D750C4"/>
    <w:rsid w:val="00D760A3"/>
    <w:rsid w:val="00D845BE"/>
    <w:rsid w:val="00D87006"/>
    <w:rsid w:val="00D90DD2"/>
    <w:rsid w:val="00D911F8"/>
    <w:rsid w:val="00D91DAF"/>
    <w:rsid w:val="00D94607"/>
    <w:rsid w:val="00D952C3"/>
    <w:rsid w:val="00D953BB"/>
    <w:rsid w:val="00D9757C"/>
    <w:rsid w:val="00D97C2D"/>
    <w:rsid w:val="00DA0BBF"/>
    <w:rsid w:val="00DA21D0"/>
    <w:rsid w:val="00DA2941"/>
    <w:rsid w:val="00DA2F0A"/>
    <w:rsid w:val="00DA3DF5"/>
    <w:rsid w:val="00DA44D8"/>
    <w:rsid w:val="00DB19F5"/>
    <w:rsid w:val="00DC0DD8"/>
    <w:rsid w:val="00DC299E"/>
    <w:rsid w:val="00DC6CBB"/>
    <w:rsid w:val="00DC780B"/>
    <w:rsid w:val="00DD041B"/>
    <w:rsid w:val="00DD14B4"/>
    <w:rsid w:val="00DD1553"/>
    <w:rsid w:val="00DD1B90"/>
    <w:rsid w:val="00DD548E"/>
    <w:rsid w:val="00DD7BE4"/>
    <w:rsid w:val="00DE2A30"/>
    <w:rsid w:val="00DE3DA9"/>
    <w:rsid w:val="00DE3F0B"/>
    <w:rsid w:val="00DE4EE7"/>
    <w:rsid w:val="00DE550D"/>
    <w:rsid w:val="00DE6860"/>
    <w:rsid w:val="00DE709B"/>
    <w:rsid w:val="00DF02D4"/>
    <w:rsid w:val="00DF12AC"/>
    <w:rsid w:val="00DF5265"/>
    <w:rsid w:val="00DF57DC"/>
    <w:rsid w:val="00DF5C3F"/>
    <w:rsid w:val="00DF64CA"/>
    <w:rsid w:val="00DF7ED2"/>
    <w:rsid w:val="00E0154D"/>
    <w:rsid w:val="00E01FD5"/>
    <w:rsid w:val="00E02145"/>
    <w:rsid w:val="00E03F72"/>
    <w:rsid w:val="00E069B5"/>
    <w:rsid w:val="00E07DAB"/>
    <w:rsid w:val="00E10F3A"/>
    <w:rsid w:val="00E12DAD"/>
    <w:rsid w:val="00E173A1"/>
    <w:rsid w:val="00E213A0"/>
    <w:rsid w:val="00E26638"/>
    <w:rsid w:val="00E276E0"/>
    <w:rsid w:val="00E307C3"/>
    <w:rsid w:val="00E30A24"/>
    <w:rsid w:val="00E31816"/>
    <w:rsid w:val="00E327A3"/>
    <w:rsid w:val="00E342A0"/>
    <w:rsid w:val="00E34B6D"/>
    <w:rsid w:val="00E34BF4"/>
    <w:rsid w:val="00E4234A"/>
    <w:rsid w:val="00E42971"/>
    <w:rsid w:val="00E43251"/>
    <w:rsid w:val="00E432EC"/>
    <w:rsid w:val="00E43CAB"/>
    <w:rsid w:val="00E44C3F"/>
    <w:rsid w:val="00E4673E"/>
    <w:rsid w:val="00E507C6"/>
    <w:rsid w:val="00E520A2"/>
    <w:rsid w:val="00E547B5"/>
    <w:rsid w:val="00E56088"/>
    <w:rsid w:val="00E56F5B"/>
    <w:rsid w:val="00E579C9"/>
    <w:rsid w:val="00E604B0"/>
    <w:rsid w:val="00E60B93"/>
    <w:rsid w:val="00E64970"/>
    <w:rsid w:val="00E65C14"/>
    <w:rsid w:val="00E65E55"/>
    <w:rsid w:val="00E7115C"/>
    <w:rsid w:val="00E80261"/>
    <w:rsid w:val="00E82942"/>
    <w:rsid w:val="00E8313E"/>
    <w:rsid w:val="00E83CEB"/>
    <w:rsid w:val="00E842C2"/>
    <w:rsid w:val="00E86DF0"/>
    <w:rsid w:val="00E86FFF"/>
    <w:rsid w:val="00E87C1C"/>
    <w:rsid w:val="00E9058D"/>
    <w:rsid w:val="00E96E0F"/>
    <w:rsid w:val="00EA0331"/>
    <w:rsid w:val="00EA471E"/>
    <w:rsid w:val="00EA5B4D"/>
    <w:rsid w:val="00EA6B08"/>
    <w:rsid w:val="00EB0968"/>
    <w:rsid w:val="00EB24ED"/>
    <w:rsid w:val="00EB3362"/>
    <w:rsid w:val="00EB5E09"/>
    <w:rsid w:val="00EB7E47"/>
    <w:rsid w:val="00EC557F"/>
    <w:rsid w:val="00EC7316"/>
    <w:rsid w:val="00ED15CE"/>
    <w:rsid w:val="00ED5A29"/>
    <w:rsid w:val="00ED5D57"/>
    <w:rsid w:val="00ED679E"/>
    <w:rsid w:val="00EE02D6"/>
    <w:rsid w:val="00EE10CA"/>
    <w:rsid w:val="00EE60DF"/>
    <w:rsid w:val="00EE74EB"/>
    <w:rsid w:val="00EF04F0"/>
    <w:rsid w:val="00EF325F"/>
    <w:rsid w:val="00EF44D0"/>
    <w:rsid w:val="00EF70DE"/>
    <w:rsid w:val="00F00ECA"/>
    <w:rsid w:val="00F056FC"/>
    <w:rsid w:val="00F063BE"/>
    <w:rsid w:val="00F0679C"/>
    <w:rsid w:val="00F15D8C"/>
    <w:rsid w:val="00F1603C"/>
    <w:rsid w:val="00F17099"/>
    <w:rsid w:val="00F17654"/>
    <w:rsid w:val="00F21455"/>
    <w:rsid w:val="00F2153E"/>
    <w:rsid w:val="00F2252D"/>
    <w:rsid w:val="00F22E4D"/>
    <w:rsid w:val="00F23483"/>
    <w:rsid w:val="00F244BE"/>
    <w:rsid w:val="00F24A93"/>
    <w:rsid w:val="00F26D1E"/>
    <w:rsid w:val="00F27A61"/>
    <w:rsid w:val="00F27F90"/>
    <w:rsid w:val="00F314EC"/>
    <w:rsid w:val="00F31521"/>
    <w:rsid w:val="00F31FF3"/>
    <w:rsid w:val="00F32166"/>
    <w:rsid w:val="00F3356F"/>
    <w:rsid w:val="00F336E4"/>
    <w:rsid w:val="00F33C98"/>
    <w:rsid w:val="00F35153"/>
    <w:rsid w:val="00F3747F"/>
    <w:rsid w:val="00F37EB3"/>
    <w:rsid w:val="00F4012A"/>
    <w:rsid w:val="00F40AE5"/>
    <w:rsid w:val="00F40C47"/>
    <w:rsid w:val="00F426E5"/>
    <w:rsid w:val="00F44D80"/>
    <w:rsid w:val="00F45E61"/>
    <w:rsid w:val="00F4776E"/>
    <w:rsid w:val="00F50648"/>
    <w:rsid w:val="00F5465B"/>
    <w:rsid w:val="00F54B83"/>
    <w:rsid w:val="00F54EB6"/>
    <w:rsid w:val="00F5521A"/>
    <w:rsid w:val="00F55725"/>
    <w:rsid w:val="00F56045"/>
    <w:rsid w:val="00F5695B"/>
    <w:rsid w:val="00F56A4C"/>
    <w:rsid w:val="00F57D2A"/>
    <w:rsid w:val="00F601A6"/>
    <w:rsid w:val="00F62BBF"/>
    <w:rsid w:val="00F63779"/>
    <w:rsid w:val="00F70253"/>
    <w:rsid w:val="00F713C2"/>
    <w:rsid w:val="00F74774"/>
    <w:rsid w:val="00F74A5A"/>
    <w:rsid w:val="00F74C60"/>
    <w:rsid w:val="00F80955"/>
    <w:rsid w:val="00F816F0"/>
    <w:rsid w:val="00F83FA9"/>
    <w:rsid w:val="00F8476E"/>
    <w:rsid w:val="00F84AA4"/>
    <w:rsid w:val="00F8503B"/>
    <w:rsid w:val="00F860EF"/>
    <w:rsid w:val="00F87586"/>
    <w:rsid w:val="00F87CA3"/>
    <w:rsid w:val="00F916B4"/>
    <w:rsid w:val="00F92C4B"/>
    <w:rsid w:val="00F92C57"/>
    <w:rsid w:val="00F935D2"/>
    <w:rsid w:val="00F936B3"/>
    <w:rsid w:val="00F94195"/>
    <w:rsid w:val="00F952B1"/>
    <w:rsid w:val="00F9697E"/>
    <w:rsid w:val="00FA032B"/>
    <w:rsid w:val="00FA081D"/>
    <w:rsid w:val="00FA30AC"/>
    <w:rsid w:val="00FA5F9E"/>
    <w:rsid w:val="00FA6217"/>
    <w:rsid w:val="00FA73F8"/>
    <w:rsid w:val="00FB0AF6"/>
    <w:rsid w:val="00FB1637"/>
    <w:rsid w:val="00FB22B8"/>
    <w:rsid w:val="00FB56D2"/>
    <w:rsid w:val="00FC1887"/>
    <w:rsid w:val="00FC2DA0"/>
    <w:rsid w:val="00FC3C51"/>
    <w:rsid w:val="00FC3F74"/>
    <w:rsid w:val="00FC4A7C"/>
    <w:rsid w:val="00FD03EE"/>
    <w:rsid w:val="00FD3D82"/>
    <w:rsid w:val="00FD58CF"/>
    <w:rsid w:val="00FE1F26"/>
    <w:rsid w:val="00FE2AF0"/>
    <w:rsid w:val="00FE661F"/>
    <w:rsid w:val="00FE76AB"/>
    <w:rsid w:val="00FF0408"/>
    <w:rsid w:val="00FF0AF4"/>
    <w:rsid w:val="00FF0FF5"/>
    <w:rsid w:val="00FF10EE"/>
    <w:rsid w:val="00FF787B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ee99c,#fef4e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E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AD1D56"/>
  </w:style>
  <w:style w:type="paragraph" w:styleId="Notedebasdepage">
    <w:name w:val="footnote text"/>
    <w:basedOn w:val="Normal"/>
    <w:link w:val="NotedebasdepageCar"/>
    <w:uiPriority w:val="99"/>
    <w:semiHidden/>
    <w:rsid w:val="00AD1D56"/>
    <w:pPr>
      <w:spacing w:after="0" w:line="240" w:lineRule="auto"/>
      <w:textAlignment w:val="baseline"/>
    </w:pPr>
  </w:style>
  <w:style w:type="character" w:customStyle="1" w:styleId="NotedebasdepageCar1">
    <w:name w:val="Note de bas de page Car1"/>
    <w:basedOn w:val="Policepardfaut"/>
    <w:uiPriority w:val="99"/>
    <w:semiHidden/>
    <w:rsid w:val="00AD1D5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AD1D56"/>
  </w:style>
  <w:style w:type="paragraph" w:styleId="Notedebasdepage">
    <w:name w:val="footnote text"/>
    <w:basedOn w:val="Normal"/>
    <w:link w:val="NotedebasdepageCar"/>
    <w:uiPriority w:val="99"/>
    <w:semiHidden/>
    <w:rsid w:val="00AD1D56"/>
    <w:pPr>
      <w:spacing w:after="0" w:line="240" w:lineRule="auto"/>
      <w:textAlignment w:val="baseline"/>
    </w:pPr>
  </w:style>
  <w:style w:type="character" w:customStyle="1" w:styleId="NotedebasdepageCar1">
    <w:name w:val="Note de bas de page Car1"/>
    <w:basedOn w:val="Policepardfaut"/>
    <w:uiPriority w:val="99"/>
    <w:semiHidden/>
    <w:rsid w:val="00AD1D5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18" Type="http://schemas.openxmlformats.org/officeDocument/2006/relationships/image" Target="media/image4.pn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7.xml"/><Relationship Id="rId10" Type="http://schemas.openxmlformats.org/officeDocument/2006/relationships/image" Target="media/image2.jpeg"/><Relationship Id="rId19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hart" Target="charts/chart4.xml"/><Relationship Id="rId22" Type="http://schemas.openxmlformats.org/officeDocument/2006/relationships/chart" Target="charts/chart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Guindo\Downloads\Buletin%20Epi%20S3_2017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6.xlsm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Tranche%20d'age%20meningite%202017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Semaine%2039_2017_23h.24\donnessdmprs39\Copie%20de%20Situation_d&#233;c&#232;s_maternels%20et%20n&#233;onataux_S1_S39_%202016%20et%202017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6.xlsm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0.13089129483814524"/>
          <c:y val="0.12311255838713685"/>
          <c:w val="0.82874652480179034"/>
          <c:h val="0.66014034773167585"/>
        </c:manualLayout>
      </c:layout>
      <c:lineChart>
        <c:grouping val="standard"/>
        <c:ser>
          <c:idx val="0"/>
          <c:order val="0"/>
          <c:tx>
            <c:strRef>
              <c:f>'Méningite 2017'!$HQ$97</c:f>
              <c:strCache>
                <c:ptCount val="1"/>
                <c:pt idx="0">
                  <c:v>Meningite cas confirmés 2016</c:v>
                </c:pt>
              </c:strCache>
            </c:strRef>
          </c:tx>
          <c:spPr>
            <a:ln>
              <a:prstDash val="dash"/>
            </a:ln>
          </c:spPr>
          <c:marker>
            <c:symbol val="none"/>
          </c:marker>
          <c:dPt>
            <c:idx val="9"/>
            <c:spPr>
              <a:ln>
                <a:gradFill>
                  <a:gsLst>
                    <a:gs pos="0">
                      <a:srgbClr val="000082"/>
                    </a:gs>
                    <a:gs pos="13000">
                      <a:srgbClr val="0047FF"/>
                    </a:gs>
                    <a:gs pos="28000">
                      <a:srgbClr val="000082"/>
                    </a:gs>
                    <a:gs pos="42999">
                      <a:srgbClr val="0047FF"/>
                    </a:gs>
                    <a:gs pos="58000">
                      <a:srgbClr val="000082"/>
                    </a:gs>
                    <a:gs pos="72000">
                      <a:srgbClr val="0047FF"/>
                    </a:gs>
                    <a:gs pos="87000">
                      <a:srgbClr val="000082"/>
                    </a:gs>
                    <a:gs pos="100000">
                      <a:srgbClr val="0047FF"/>
                    </a:gs>
                  </a:gsLst>
                  <a:lin ang="5400000" scaled="0"/>
                </a:gradFill>
                <a:prstDash val="dash"/>
              </a:ln>
            </c:spPr>
          </c:dPt>
          <c:dLbls>
            <c:txPr>
              <a:bodyPr/>
              <a:lstStyle/>
              <a:p>
                <a:pPr>
                  <a:defRPr sz="800">
                    <a:latin typeface="Arial Narrow" pitchFamily="34" charset="0"/>
                  </a:defRPr>
                </a:pPr>
                <a:endParaRPr lang="fr-FR"/>
              </a:p>
            </c:txPr>
            <c:dLblPos val="ctr"/>
            <c:showVal val="1"/>
          </c:dLbls>
          <c:cat>
            <c:strRef>
              <c:f>'Méningite 2017'!$HP$98:$HP$138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'Méningite 2017'!$HQ$98:$HQ$138</c:f>
              <c:numCache>
                <c:formatCode>General</c:formatCode>
                <c:ptCount val="41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12</c:v>
                </c:pt>
                <c:pt idx="8">
                  <c:v>15</c:v>
                </c:pt>
                <c:pt idx="9">
                  <c:v>10</c:v>
                </c:pt>
                <c:pt idx="10">
                  <c:v>17</c:v>
                </c:pt>
                <c:pt idx="11">
                  <c:v>9</c:v>
                </c:pt>
                <c:pt idx="12">
                  <c:v>5</c:v>
                </c:pt>
                <c:pt idx="13">
                  <c:v>11</c:v>
                </c:pt>
                <c:pt idx="14">
                  <c:v>5</c:v>
                </c:pt>
                <c:pt idx="15">
                  <c:v>9</c:v>
                </c:pt>
                <c:pt idx="16">
                  <c:v>3</c:v>
                </c:pt>
                <c:pt idx="17">
                  <c:v>5</c:v>
                </c:pt>
                <c:pt idx="18">
                  <c:v>2</c:v>
                </c:pt>
                <c:pt idx="19">
                  <c:v>3</c:v>
                </c:pt>
                <c:pt idx="20">
                  <c:v>0</c:v>
                </c:pt>
                <c:pt idx="21">
                  <c:v>1</c:v>
                </c:pt>
                <c:pt idx="22">
                  <c:v>0</c:v>
                </c:pt>
                <c:pt idx="23">
                  <c:v>0</c:v>
                </c:pt>
                <c:pt idx="24">
                  <c:v>3</c:v>
                </c:pt>
                <c:pt idx="25">
                  <c:v>1</c:v>
                </c:pt>
                <c:pt idx="26">
                  <c:v>1</c:v>
                </c:pt>
                <c:pt idx="27">
                  <c:v>0</c:v>
                </c:pt>
                <c:pt idx="28">
                  <c:v>2</c:v>
                </c:pt>
                <c:pt idx="29">
                  <c:v>1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2</c:v>
                </c:pt>
                <c:pt idx="37">
                  <c:v>0</c:v>
                </c:pt>
                <c:pt idx="38">
                  <c:v>2</c:v>
                </c:pt>
                <c:pt idx="39">
                  <c:v>1</c:v>
                </c:pt>
                <c:pt idx="40">
                  <c:v>1</c:v>
                </c:pt>
              </c:numCache>
            </c:numRef>
          </c:val>
        </c:ser>
        <c:ser>
          <c:idx val="1"/>
          <c:order val="1"/>
          <c:tx>
            <c:strRef>
              <c:f>'Méningite 2017'!$HR$97</c:f>
              <c:strCache>
                <c:ptCount val="1"/>
                <c:pt idx="0">
                  <c:v>Meningite cas confirmés 2017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900"/>
                </a:pPr>
                <a:endParaRPr lang="fr-FR"/>
              </a:p>
            </c:txPr>
            <c:dLblPos val="ctr"/>
            <c:showVal val="1"/>
          </c:dLbls>
          <c:cat>
            <c:strRef>
              <c:f>'Méningite 2017'!$HP$98:$HP$138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'Méningite 2017'!$HR$98:$HR$138</c:f>
              <c:numCache>
                <c:formatCode>General</c:formatCode>
                <c:ptCount val="41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2</c:v>
                </c:pt>
                <c:pt idx="11">
                  <c:v>6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5</c:v>
                </c:pt>
                <c:pt idx="16">
                  <c:v>3</c:v>
                </c:pt>
                <c:pt idx="17">
                  <c:v>2</c:v>
                </c:pt>
                <c:pt idx="18">
                  <c:v>1</c:v>
                </c:pt>
                <c:pt idx="19">
                  <c:v>5</c:v>
                </c:pt>
                <c:pt idx="20">
                  <c:v>1</c:v>
                </c:pt>
                <c:pt idx="21">
                  <c:v>5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2</c:v>
                </c:pt>
                <c:pt idx="26">
                  <c:v>0</c:v>
                </c:pt>
                <c:pt idx="27">
                  <c:v>2</c:v>
                </c:pt>
                <c:pt idx="28">
                  <c:v>5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  <c:pt idx="39">
                  <c:v>0</c:v>
                </c:pt>
                <c:pt idx="40">
                  <c:v>0</c:v>
                </c:pt>
              </c:numCache>
            </c:numRef>
          </c:val>
        </c:ser>
        <c:marker val="1"/>
        <c:axId val="115044352"/>
        <c:axId val="115046272"/>
      </c:lineChart>
      <c:catAx>
        <c:axId val="1150443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Semaines</a:t>
                </a:r>
              </a:p>
            </c:rich>
          </c:tx>
        </c:title>
        <c:majorTickMark val="none"/>
        <c:tickLblPos val="nextTo"/>
        <c:txPr>
          <a:bodyPr/>
          <a:lstStyle/>
          <a:p>
            <a:pPr>
              <a:defRPr sz="900">
                <a:latin typeface="Arial Narrow" pitchFamily="34" charset="0"/>
              </a:defRPr>
            </a:pPr>
            <a:endParaRPr lang="fr-FR"/>
          </a:p>
        </c:txPr>
        <c:crossAx val="115046272"/>
        <c:crosses val="autoZero"/>
        <c:auto val="1"/>
        <c:lblAlgn val="ctr"/>
        <c:lblOffset val="100"/>
      </c:catAx>
      <c:valAx>
        <c:axId val="11504627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800"/>
                </a:pPr>
                <a:r>
                  <a:rPr lang="fr-FR" sz="800"/>
                  <a:t>Nombre</a:t>
                </a:r>
                <a:r>
                  <a:rPr lang="fr-FR" sz="800" baseline="0"/>
                  <a:t> cas confirmés de meningite</a:t>
                </a:r>
                <a:endParaRPr lang="fr-FR" sz="800"/>
              </a:p>
            </c:rich>
          </c:tx>
          <c:layout>
            <c:manualLayout>
              <c:xMode val="edge"/>
              <c:yMode val="edge"/>
              <c:x val="3.0555555555555561E-2"/>
              <c:y val="0.11158573928258973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sz="800">
                <a:latin typeface="Arial Narrow" pitchFamily="34" charset="0"/>
              </a:defRPr>
            </a:pPr>
            <a:endParaRPr lang="fr-FR"/>
          </a:p>
        </c:txPr>
        <c:crossAx val="1150443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7220778652668425"/>
          <c:y val="8.4915427238261912E-3"/>
          <c:w val="0.82779227477491013"/>
          <c:h val="0.16014686318207225"/>
        </c:manualLayout>
      </c:layout>
      <c:txPr>
        <a:bodyPr/>
        <a:lstStyle/>
        <a:p>
          <a:pPr>
            <a:defRPr sz="800"/>
          </a:pPr>
          <a:endParaRPr lang="fr-FR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0.10643170278610252"/>
          <c:y val="8.1096468480362199E-2"/>
          <c:w val="0.55908940082309988"/>
          <c:h val="0.82455394106664459"/>
        </c:manualLayout>
      </c:layout>
      <c:pieChart>
        <c:varyColors val="1"/>
        <c:ser>
          <c:idx val="0"/>
          <c:order val="0"/>
          <c:tx>
            <c:strRef>
              <c:f>'Méningite 2017'!$HQ$74</c:f>
              <c:strCache>
                <c:ptCount val="1"/>
                <c:pt idx="0">
                  <c:v>cas</c:v>
                </c:pt>
              </c:strCache>
            </c:strRef>
          </c:tx>
          <c:dPt>
            <c:idx val="0"/>
            <c:spPr>
              <a:solidFill>
                <a:schemeClr val="accent2">
                  <a:lumMod val="40000"/>
                  <a:lumOff val="60000"/>
                </a:schemeClr>
              </a:solidFill>
            </c:spPr>
          </c:dPt>
          <c:dPt>
            <c:idx val="3"/>
            <c:spPr>
              <a:solidFill>
                <a:schemeClr val="bg2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-0.20943493060220242"/>
                  <c:y val="2.0870027351825794E-2"/>
                </c:manualLayout>
              </c:layout>
              <c:dLblPos val="bestFit"/>
              <c:showCatName val="1"/>
              <c:showPercent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5.5511005280622708E-2"/>
                  <c:y val="6.8048912373060697E-2"/>
                </c:manualLayout>
              </c:layout>
              <c:dLblPos val="bestFit"/>
              <c:showCatName val="1"/>
              <c:showPercent val="1"/>
            </c:dLbl>
            <c:dLbl>
              <c:idx val="3"/>
              <c:layout>
                <c:manualLayout>
                  <c:x val="3.2966784153603476E-2"/>
                  <c:y val="0.10047691789722055"/>
                </c:manualLayout>
              </c:layout>
              <c:dLblPos val="bestFit"/>
              <c:showCatName val="1"/>
              <c:showPercent val="1"/>
            </c:dLbl>
            <c:dLbl>
              <c:idx val="5"/>
              <c:spPr/>
              <c:txPr>
                <a:bodyPr rot="0" vert="horz" anchor="ctr" anchorCtr="1"/>
                <a:lstStyle/>
                <a:p>
                  <a:pPr>
                    <a:defRPr sz="500">
                      <a:latin typeface="Times New Roman" pitchFamily="18" charset="0"/>
                      <a:ea typeface="Arial Unicode MS" pitchFamily="34" charset="-128"/>
                      <a:cs typeface="Times New Roman" pitchFamily="18" charset="0"/>
                    </a:defRPr>
                  </a:pPr>
                  <a:endParaRPr lang="fr-FR"/>
                </a:p>
              </c:txPr>
            </c:dLbl>
            <c:spPr>
              <a:noFill/>
              <a:ln>
                <a:noFill/>
              </a:ln>
              <a:effectLst/>
            </c:spPr>
            <c:txPr>
              <a:bodyPr rot="0" vert="horz" anchor="ctr" anchorCtr="1"/>
              <a:lstStyle/>
              <a:p>
                <a:pPr>
                  <a:defRPr sz="500">
                    <a:latin typeface="Times New Roman" pitchFamily="18" charset="0"/>
                    <a:ea typeface="Arial Unicode MS" pitchFamily="34" charset="-128"/>
                    <a:cs typeface="Times New Roman" pitchFamily="18" charset="0"/>
                  </a:defRPr>
                </a:pPr>
                <a:endParaRPr lang="fr-FR"/>
              </a:p>
            </c:txPr>
            <c:dLblPos val="bestFit"/>
            <c:showCatName val="1"/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2017'!$HQ$75:$HQ$82</c:f>
              <c:numCache>
                <c:formatCode>General</c:formatCode>
                <c:ptCount val="8"/>
                <c:pt idx="0">
                  <c:v>45</c:v>
                </c:pt>
                <c:pt idx="1">
                  <c:v>24</c:v>
                </c:pt>
                <c:pt idx="2">
                  <c:v>8</c:v>
                </c:pt>
                <c:pt idx="3">
                  <c:v>7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'Méningite 2017'!$HR$74</c:f>
              <c:strCache>
                <c:ptCount val="1"/>
                <c:pt idx="0">
                  <c:v>% cas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CatName val="1"/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2017'!$HR$75:$HR$82</c:f>
              <c:numCache>
                <c:formatCode>0%</c:formatCode>
                <c:ptCount val="8"/>
                <c:pt idx="0">
                  <c:v>0.49450549450549458</c:v>
                </c:pt>
                <c:pt idx="1">
                  <c:v>0.2637362637362638</c:v>
                </c:pt>
                <c:pt idx="2">
                  <c:v>8.7912087912087933E-2</c:v>
                </c:pt>
                <c:pt idx="3">
                  <c:v>7.6923076923076927E-2</c:v>
                </c:pt>
                <c:pt idx="4">
                  <c:v>1.0989010989010993E-2</c:v>
                </c:pt>
                <c:pt idx="5">
                  <c:v>1.0989010989010993E-2</c:v>
                </c:pt>
                <c:pt idx="6">
                  <c:v>4.395604395604398E-2</c:v>
                </c:pt>
                <c:pt idx="7">
                  <c:v>1.0989010989010993E-2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  <c:dispBlanksAs val="zero"/>
  </c:chart>
  <c:spPr>
    <a:ln>
      <a:noFill/>
    </a:ln>
    <a:effectLst>
      <a:outerShdw dist="50800" sx="1000" sy="1000" algn="ctr" rotWithShape="0">
        <a:srgbClr val="000000"/>
      </a:outerShdw>
    </a:effectLst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7.6515826014108168E-2"/>
          <c:y val="0.17632481248663284"/>
          <c:w val="0.89527252170401739"/>
          <c:h val="0.57320436069086866"/>
        </c:manualLayout>
      </c:layout>
      <c:barChart>
        <c:barDir val="col"/>
        <c:grouping val="clustered"/>
        <c:ser>
          <c:idx val="0"/>
          <c:order val="0"/>
          <c:tx>
            <c:strRef>
              <c:f>Feuil2!$B$5</c:f>
              <c:strCache>
                <c:ptCount val="1"/>
                <c:pt idx="0">
                  <c:v>LCR collectés</c:v>
                </c:pt>
              </c:strCache>
            </c:strRef>
          </c:tx>
          <c:spPr>
            <a:gradFill flip="none" rotWithShape="1">
              <a:gsLst>
                <a:gs pos="0">
                  <a:schemeClr val="accent1">
                    <a:lumMod val="60000"/>
                    <a:lumOff val="40000"/>
                    <a:shade val="30000"/>
                    <a:satMod val="115000"/>
                  </a:schemeClr>
                </a:gs>
                <a:gs pos="50000">
                  <a:schemeClr val="accent1">
                    <a:lumMod val="60000"/>
                    <a:lumOff val="40000"/>
                    <a:shade val="67500"/>
                    <a:satMod val="115000"/>
                  </a:schemeClr>
                </a:gs>
                <a:gs pos="100000">
                  <a:schemeClr val="accent1">
                    <a:lumMod val="60000"/>
                    <a:lumOff val="40000"/>
                    <a:shade val="100000"/>
                    <a:satMod val="115000"/>
                  </a:schemeClr>
                </a:gs>
              </a:gsLst>
              <a:path path="circle">
                <a:fillToRect l="100000" t="100000"/>
              </a:path>
              <a:tileRect r="-100000" b="-100000"/>
            </a:gradFill>
          </c:spPr>
          <c:dLbls>
            <c:showVal val="1"/>
          </c:dLbls>
          <c:cat>
            <c:strRef>
              <c:f>Feuil2!$C$4:$AQ$4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Feuil2!$C$5:$AQ$5</c:f>
              <c:numCache>
                <c:formatCode>General</c:formatCode>
                <c:ptCount val="41"/>
                <c:pt idx="0">
                  <c:v>6</c:v>
                </c:pt>
                <c:pt idx="1">
                  <c:v>5</c:v>
                </c:pt>
                <c:pt idx="2">
                  <c:v>12</c:v>
                </c:pt>
                <c:pt idx="3">
                  <c:v>11</c:v>
                </c:pt>
                <c:pt idx="4">
                  <c:v>13</c:v>
                </c:pt>
                <c:pt idx="5">
                  <c:v>6</c:v>
                </c:pt>
                <c:pt idx="6">
                  <c:v>6</c:v>
                </c:pt>
                <c:pt idx="7">
                  <c:v>14</c:v>
                </c:pt>
                <c:pt idx="8">
                  <c:v>14</c:v>
                </c:pt>
                <c:pt idx="9">
                  <c:v>13</c:v>
                </c:pt>
                <c:pt idx="10">
                  <c:v>2</c:v>
                </c:pt>
                <c:pt idx="11">
                  <c:v>8</c:v>
                </c:pt>
                <c:pt idx="12">
                  <c:v>16</c:v>
                </c:pt>
                <c:pt idx="13">
                  <c:v>7</c:v>
                </c:pt>
                <c:pt idx="14">
                  <c:v>11</c:v>
                </c:pt>
                <c:pt idx="15">
                  <c:v>11</c:v>
                </c:pt>
                <c:pt idx="16">
                  <c:v>9</c:v>
                </c:pt>
                <c:pt idx="17">
                  <c:v>8</c:v>
                </c:pt>
                <c:pt idx="18">
                  <c:v>11</c:v>
                </c:pt>
                <c:pt idx="19">
                  <c:v>11</c:v>
                </c:pt>
                <c:pt idx="20">
                  <c:v>11</c:v>
                </c:pt>
                <c:pt idx="21">
                  <c:v>11</c:v>
                </c:pt>
                <c:pt idx="22">
                  <c:v>11</c:v>
                </c:pt>
                <c:pt idx="23">
                  <c:v>9</c:v>
                </c:pt>
                <c:pt idx="24">
                  <c:v>14</c:v>
                </c:pt>
                <c:pt idx="25">
                  <c:v>14</c:v>
                </c:pt>
                <c:pt idx="26">
                  <c:v>11</c:v>
                </c:pt>
                <c:pt idx="27">
                  <c:v>11</c:v>
                </c:pt>
                <c:pt idx="28">
                  <c:v>18</c:v>
                </c:pt>
                <c:pt idx="29">
                  <c:v>17</c:v>
                </c:pt>
                <c:pt idx="30">
                  <c:v>17</c:v>
                </c:pt>
                <c:pt idx="31">
                  <c:v>16</c:v>
                </c:pt>
                <c:pt idx="32">
                  <c:v>13</c:v>
                </c:pt>
                <c:pt idx="33">
                  <c:v>11</c:v>
                </c:pt>
                <c:pt idx="34">
                  <c:v>6</c:v>
                </c:pt>
                <c:pt idx="35">
                  <c:v>8</c:v>
                </c:pt>
                <c:pt idx="36">
                  <c:v>7</c:v>
                </c:pt>
                <c:pt idx="37">
                  <c:v>10</c:v>
                </c:pt>
                <c:pt idx="38">
                  <c:v>11</c:v>
                </c:pt>
                <c:pt idx="39">
                  <c:v>9</c:v>
                </c:pt>
                <c:pt idx="40">
                  <c:v>13</c:v>
                </c:pt>
              </c:numCache>
            </c:numRef>
          </c:val>
        </c:ser>
        <c:ser>
          <c:idx val="1"/>
          <c:order val="1"/>
          <c:tx>
            <c:strRef>
              <c:f>Feuil2!$B$6</c:f>
              <c:strCache>
                <c:ptCount val="1"/>
                <c:pt idx="0">
                  <c:v>Positifs</c:v>
                </c:pt>
              </c:strCache>
            </c:strRef>
          </c:tx>
          <c:spPr>
            <a:solidFill>
              <a:schemeClr val="accent2"/>
            </a:solidFill>
          </c:spPr>
          <c:cat>
            <c:strRef>
              <c:f>Feuil2!$C$4:$AQ$4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Feuil2!$C$6:$AO$6</c:f>
              <c:numCache>
                <c:formatCode>General</c:formatCode>
                <c:ptCount val="39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0</c:v>
                </c:pt>
                <c:pt idx="11">
                  <c:v>4</c:v>
                </c:pt>
                <c:pt idx="12">
                  <c:v>3</c:v>
                </c:pt>
                <c:pt idx="13">
                  <c:v>2</c:v>
                </c:pt>
                <c:pt idx="14">
                  <c:v>1</c:v>
                </c:pt>
                <c:pt idx="15">
                  <c:v>5</c:v>
                </c:pt>
                <c:pt idx="16">
                  <c:v>2</c:v>
                </c:pt>
                <c:pt idx="17">
                  <c:v>4</c:v>
                </c:pt>
                <c:pt idx="18">
                  <c:v>1</c:v>
                </c:pt>
                <c:pt idx="19">
                  <c:v>4</c:v>
                </c:pt>
                <c:pt idx="20">
                  <c:v>2</c:v>
                </c:pt>
                <c:pt idx="21">
                  <c:v>2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0</c:v>
                </c:pt>
                <c:pt idx="26">
                  <c:v>2</c:v>
                </c:pt>
                <c:pt idx="27">
                  <c:v>2</c:v>
                </c:pt>
                <c:pt idx="28">
                  <c:v>4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  <c:pt idx="36">
                  <c:v>1</c:v>
                </c:pt>
                <c:pt idx="37">
                  <c:v>1</c:v>
                </c:pt>
                <c:pt idx="38">
                  <c:v>1</c:v>
                </c:pt>
              </c:numCache>
            </c:numRef>
          </c:val>
        </c:ser>
        <c:gapWidth val="82"/>
        <c:overlap val="100"/>
        <c:axId val="138665344"/>
        <c:axId val="138675712"/>
      </c:barChart>
      <c:catAx>
        <c:axId val="1386653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Semaines</a:t>
                </a:r>
              </a:p>
            </c:rich>
          </c:tx>
        </c:title>
        <c:tickLblPos val="nextTo"/>
        <c:txPr>
          <a:bodyPr/>
          <a:lstStyle/>
          <a:p>
            <a:pPr>
              <a:defRPr sz="900"/>
            </a:pPr>
            <a:endParaRPr lang="fr-FR"/>
          </a:p>
        </c:txPr>
        <c:crossAx val="138675712"/>
        <c:crosses val="autoZero"/>
        <c:auto val="1"/>
        <c:lblAlgn val="ctr"/>
        <c:lblOffset val="100"/>
      </c:catAx>
      <c:valAx>
        <c:axId val="138675712"/>
        <c:scaling>
          <c:orientation val="minMax"/>
          <c:max val="25"/>
        </c:scaling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Nombre de cas</a:t>
                </a:r>
              </a:p>
            </c:rich>
          </c:tx>
        </c:title>
        <c:numFmt formatCode="General" sourceLinked="1"/>
        <c:tickLblPos val="nextTo"/>
        <c:crossAx val="1386653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41385697557036172"/>
          <c:y val="7.012258299173281E-2"/>
          <c:w val="0.30800462363785486"/>
          <c:h val="0.11658398361921557"/>
        </c:manualLayout>
      </c:layout>
    </c:legend>
    <c:plotVisOnly val="1"/>
    <c:dispBlanksAs val="gap"/>
  </c:chart>
  <c:spPr>
    <a:ln>
      <a:noFill/>
    </a:ln>
  </c:spPr>
  <c:txPr>
    <a:bodyPr/>
    <a:lstStyle/>
    <a:p>
      <a:pPr>
        <a:defRPr sz="800">
          <a:latin typeface="Arial Narrow" pitchFamily="34" charset="0"/>
        </a:defRPr>
      </a:pPr>
      <a:endParaRPr lang="fr-FR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7.6956480448169939E-2"/>
          <c:y val="0.17859416077490495"/>
          <c:w val="0.9047919556490267"/>
          <c:h val="0.6374823725720411"/>
        </c:manualLayout>
      </c:layout>
      <c:lineChart>
        <c:grouping val="standard"/>
        <c:ser>
          <c:idx val="0"/>
          <c:order val="0"/>
          <c:tx>
            <c:strRef>
              <c:f>'Rougeole 2017'!$HP$8</c:f>
              <c:strCache>
                <c:ptCount val="1"/>
                <c:pt idx="0">
                  <c:v>Cas rougeole confirmés 2016</c:v>
                </c:pt>
              </c:strCache>
            </c:strRef>
          </c:tx>
          <c:spPr>
            <a:ln w="25400">
              <a:solidFill>
                <a:schemeClr val="accent2">
                  <a:lumMod val="75000"/>
                </a:schemeClr>
              </a:solidFill>
              <a:prstDash val="dash"/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Arial Narrow" pitchFamily="34" charset="0"/>
                    <a:ea typeface="Calibri"/>
                    <a:cs typeface="Calibri"/>
                  </a:defRPr>
                </a:pPr>
                <a:endParaRPr lang="fr-FR"/>
              </a:p>
            </c:txPr>
            <c:dLblPos val="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2017'!$HO$9:$HO$49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'Rougeole 2017'!$HP$9:$HP$49</c:f>
              <c:numCache>
                <c:formatCode>General</c:formatCode>
                <c:ptCount val="41"/>
                <c:pt idx="0">
                  <c:v>1</c:v>
                </c:pt>
                <c:pt idx="1">
                  <c:v>5</c:v>
                </c:pt>
                <c:pt idx="2">
                  <c:v>9</c:v>
                </c:pt>
                <c:pt idx="3">
                  <c:v>0</c:v>
                </c:pt>
                <c:pt idx="4">
                  <c:v>5</c:v>
                </c:pt>
                <c:pt idx="5">
                  <c:v>0</c:v>
                </c:pt>
                <c:pt idx="6">
                  <c:v>0</c:v>
                </c:pt>
                <c:pt idx="7">
                  <c:v>10</c:v>
                </c:pt>
                <c:pt idx="8">
                  <c:v>2</c:v>
                </c:pt>
                <c:pt idx="9">
                  <c:v>3</c:v>
                </c:pt>
                <c:pt idx="10">
                  <c:v>10</c:v>
                </c:pt>
                <c:pt idx="11">
                  <c:v>1</c:v>
                </c:pt>
                <c:pt idx="12">
                  <c:v>4</c:v>
                </c:pt>
                <c:pt idx="13">
                  <c:v>0</c:v>
                </c:pt>
                <c:pt idx="14">
                  <c:v>1</c:v>
                </c:pt>
                <c:pt idx="15">
                  <c:v>0</c:v>
                </c:pt>
                <c:pt idx="16">
                  <c:v>0</c:v>
                </c:pt>
                <c:pt idx="17">
                  <c:v>5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3</c:v>
                </c:pt>
                <c:pt idx="22">
                  <c:v>0</c:v>
                </c:pt>
                <c:pt idx="23">
                  <c:v>1</c:v>
                </c:pt>
                <c:pt idx="24">
                  <c:v>3</c:v>
                </c:pt>
                <c:pt idx="25">
                  <c:v>0</c:v>
                </c:pt>
                <c:pt idx="26">
                  <c:v>8</c:v>
                </c:pt>
                <c:pt idx="27">
                  <c:v>2</c:v>
                </c:pt>
                <c:pt idx="28">
                  <c:v>0</c:v>
                </c:pt>
                <c:pt idx="29">
                  <c:v>4</c:v>
                </c:pt>
                <c:pt idx="30">
                  <c:v>2</c:v>
                </c:pt>
                <c:pt idx="31">
                  <c:v>1</c:v>
                </c:pt>
                <c:pt idx="32">
                  <c:v>1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1</c:v>
                </c:pt>
                <c:pt idx="38">
                  <c:v>0</c:v>
                </c:pt>
                <c:pt idx="39">
                  <c:v>0</c:v>
                </c:pt>
                <c:pt idx="40">
                  <c:v>4</c:v>
                </c:pt>
              </c:numCache>
            </c:numRef>
          </c:val>
        </c:ser>
        <c:ser>
          <c:idx val="1"/>
          <c:order val="1"/>
          <c:tx>
            <c:strRef>
              <c:f>'Rougeole 2017'!$HQ$8</c:f>
              <c:strCache>
                <c:ptCount val="1"/>
                <c:pt idx="0">
                  <c:v>Cas rougeole confirmés 2017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 Narrow" pitchFamily="34" charset="0"/>
                    <a:ea typeface="Calibri"/>
                    <a:cs typeface="Calibri"/>
                  </a:defRPr>
                </a:pPr>
                <a:endParaRPr lang="fr-FR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2017'!$HO$9:$HO$49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'Rougeole 2017'!$HQ$9:$HQ$49</c:f>
              <c:numCache>
                <c:formatCode>General</c:formatCode>
                <c:ptCount val="4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2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2</c:v>
                </c:pt>
                <c:pt idx="32">
                  <c:v>3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1</c:v>
                </c:pt>
                <c:pt idx="37">
                  <c:v>1</c:v>
                </c:pt>
                <c:pt idx="38">
                  <c:v>0</c:v>
                </c:pt>
                <c:pt idx="39">
                  <c:v>0</c:v>
                </c:pt>
                <c:pt idx="40">
                  <c:v>3</c:v>
                </c:pt>
              </c:numCache>
            </c:numRef>
          </c:val>
        </c:ser>
        <c:marker val="1"/>
        <c:axId val="138788224"/>
        <c:axId val="150930944"/>
      </c:lineChart>
      <c:catAx>
        <c:axId val="1387882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900" b="1">
                    <a:latin typeface="Times New Roman" pitchFamily="18" charset="0"/>
                    <a:cs typeface="Times New Roman" pitchFamily="18" charset="0"/>
                  </a:rPr>
                  <a:t>Semaines</a:t>
                </a:r>
              </a:p>
            </c:rich>
          </c:tx>
        </c:title>
        <c:numFmt formatCode="General" sourceLinked="1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Narrow" pitchFamily="34" charset="0"/>
                <a:ea typeface="Calibri"/>
                <a:cs typeface="Calibri"/>
              </a:defRPr>
            </a:pPr>
            <a:endParaRPr lang="fr-FR"/>
          </a:p>
        </c:txPr>
        <c:crossAx val="150930944"/>
        <c:crosses val="autoZero"/>
        <c:auto val="1"/>
        <c:lblAlgn val="ctr"/>
        <c:lblOffset val="100"/>
      </c:catAx>
      <c:valAx>
        <c:axId val="150930944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900" b="1">
                    <a:latin typeface="Times New Roman" pitchFamily="18" charset="0"/>
                    <a:cs typeface="Times New Roman" pitchFamily="18" charset="0"/>
                  </a:rPr>
                  <a:t>Nombre</a:t>
                </a:r>
                <a:r>
                  <a:rPr lang="fr-FR" sz="900" b="1" baseline="0">
                    <a:latin typeface="Times New Roman" pitchFamily="18" charset="0"/>
                    <a:cs typeface="Times New Roman" pitchFamily="18" charset="0"/>
                  </a:rPr>
                  <a:t> de cas</a:t>
                </a:r>
                <a:endParaRPr lang="fr-FR" sz="900" b="1">
                  <a:latin typeface="Times New Roman" pitchFamily="18" charset="0"/>
                  <a:cs typeface="Times New Roman" pitchFamily="18" charset="0"/>
                </a:endParaRPr>
              </a:p>
            </c:rich>
          </c:tx>
        </c:title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387882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9165223097112866"/>
          <c:y val="3.8621015069745515E-3"/>
          <c:w val="0.65556999125109361"/>
          <c:h val="0.20523912039085004"/>
        </c:manualLayout>
      </c:layout>
      <c:txPr>
        <a:bodyPr/>
        <a:lstStyle/>
        <a:p>
          <a:pPr>
            <a:defRPr sz="69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0.14041907261592307"/>
          <c:y val="5.6030183727034097E-2"/>
          <c:w val="0.84565682414698162"/>
          <c:h val="0.76317512394284071"/>
        </c:manualLayout>
      </c:layout>
      <c:barChart>
        <c:barDir val="col"/>
        <c:grouping val="clustered"/>
        <c:ser>
          <c:idx val="0"/>
          <c:order val="0"/>
          <c:spPr>
            <a:solidFill>
              <a:schemeClr val="accent1">
                <a:lumMod val="60000"/>
                <a:lumOff val="40000"/>
              </a:schemeClr>
            </a:solidFill>
            <a:ln>
              <a:solidFill>
                <a:schemeClr val="accent3">
                  <a:lumMod val="60000"/>
                  <a:lumOff val="40000"/>
                </a:schemeClr>
              </a:solidFill>
            </a:ln>
          </c:spPr>
          <c:dPt>
            <c:idx val="0"/>
            <c:spPr>
              <a:solidFill>
                <a:srgbClr val="00CCFF"/>
              </a:solidFill>
              <a:ln>
                <a:solidFill>
                  <a:srgbClr val="00CCFF"/>
                </a:solidFill>
              </a:ln>
            </c:spPr>
          </c:dPt>
          <c:dPt>
            <c:idx val="1"/>
            <c:spPr>
              <a:solidFill>
                <a:srgbClr val="00CCFF"/>
              </a:solidFill>
              <a:ln>
                <a:solidFill>
                  <a:schemeClr val="accent3">
                    <a:lumMod val="60000"/>
                    <a:lumOff val="40000"/>
                  </a:schemeClr>
                </a:solidFill>
              </a:ln>
            </c:spPr>
          </c:dPt>
          <c:dPt>
            <c:idx val="2"/>
            <c:spPr>
              <a:solidFill>
                <a:srgbClr val="00CCFF"/>
              </a:solidFill>
              <a:ln>
                <a:solidFill>
                  <a:schemeClr val="accent3">
                    <a:lumMod val="60000"/>
                    <a:lumOff val="40000"/>
                  </a:schemeClr>
                </a:solidFill>
              </a:ln>
            </c:spPr>
          </c:dPt>
          <c:dPt>
            <c:idx val="3"/>
            <c:spPr>
              <a:solidFill>
                <a:srgbClr val="00CCFF"/>
              </a:solidFill>
              <a:ln>
                <a:solidFill>
                  <a:schemeClr val="accent3">
                    <a:lumMod val="60000"/>
                    <a:lumOff val="40000"/>
                  </a:schemeClr>
                </a:solidFill>
              </a:ln>
            </c:spPr>
          </c:dPt>
          <c:dPt>
            <c:idx val="4"/>
            <c:spPr>
              <a:solidFill>
                <a:srgbClr val="00CCFF"/>
              </a:solidFill>
              <a:ln>
                <a:solidFill>
                  <a:schemeClr val="accent3">
                    <a:lumMod val="60000"/>
                    <a:lumOff val="40000"/>
                  </a:schemeClr>
                </a:solidFill>
              </a:ln>
            </c:spPr>
          </c:dPt>
          <c:dLbls>
            <c:dLbl>
              <c:idx val="0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showVal val="1"/>
              <c:extLst>
                <c:ext xmlns:c15="http://schemas.microsoft.com/office/drawing/2012/chart" uri="{CE6537A1-D6FC-4f65-9D91-7224C49458BB}"/>
              </c:extLst>
            </c:dLbl>
            <c:delete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'Tranche 2017'!$D$7:$D$11</c:f>
              <c:strCache>
                <c:ptCount val="5"/>
                <c:pt idx="0">
                  <c:v>0-11 mois</c:v>
                </c:pt>
                <c:pt idx="1">
                  <c:v>1-4 ans </c:v>
                </c:pt>
                <c:pt idx="2">
                  <c:v>5-14 ans</c:v>
                </c:pt>
                <c:pt idx="3">
                  <c:v>15-29 ans</c:v>
                </c:pt>
                <c:pt idx="4">
                  <c:v>30 ans et plus</c:v>
                </c:pt>
              </c:strCache>
            </c:strRef>
          </c:cat>
          <c:val>
            <c:numRef>
              <c:f>'Tranche 2017'!$E$7:$E$11</c:f>
              <c:numCache>
                <c:formatCode>0.00</c:formatCode>
                <c:ptCount val="5"/>
                <c:pt idx="0">
                  <c:v>50</c:v>
                </c:pt>
                <c:pt idx="1">
                  <c:v>19.565217391304333</c:v>
                </c:pt>
                <c:pt idx="2">
                  <c:v>22.826086956521724</c:v>
                </c:pt>
                <c:pt idx="3">
                  <c:v>6.5217391304347823</c:v>
                </c:pt>
                <c:pt idx="4">
                  <c:v>1.0869565217391308</c:v>
                </c:pt>
              </c:numCache>
            </c:numRef>
          </c:val>
        </c:ser>
        <c:gapWidth val="0"/>
        <c:axId val="150945152"/>
        <c:axId val="150947328"/>
      </c:barChart>
      <c:catAx>
        <c:axId val="1509451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Tranche</a:t>
                </a:r>
                <a:r>
                  <a:rPr lang="fr-FR" baseline="0"/>
                  <a:t> d'âge</a:t>
                </a:r>
                <a:endParaRPr lang="fr-FR"/>
              </a:p>
            </c:rich>
          </c:tx>
        </c:title>
        <c:numFmt formatCode="General" sourceLinked="0"/>
        <c:tickLblPos val="nextTo"/>
        <c:crossAx val="150947328"/>
        <c:crosses val="autoZero"/>
        <c:auto val="1"/>
        <c:lblAlgn val="ctr"/>
        <c:lblOffset val="100"/>
      </c:catAx>
      <c:valAx>
        <c:axId val="15094732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%</a:t>
                </a:r>
                <a:r>
                  <a:rPr lang="fr-FR" baseline="0"/>
                  <a:t> des cas confirmés</a:t>
                </a:r>
                <a:endParaRPr lang="fr-FR"/>
              </a:p>
            </c:rich>
          </c:tx>
        </c:title>
        <c:numFmt formatCode="0.00" sourceLinked="1"/>
        <c:tickLblPos val="nextTo"/>
        <c:txPr>
          <a:bodyPr/>
          <a:lstStyle/>
          <a:p>
            <a:pPr>
              <a:defRPr sz="700"/>
            </a:pPr>
            <a:endParaRPr lang="fr-FR"/>
          </a:p>
        </c:txPr>
        <c:crossAx val="150945152"/>
        <c:crosses val="autoZero"/>
        <c:crossBetween val="between"/>
      </c:valAx>
    </c:plotArea>
    <c:plotVisOnly val="1"/>
    <c:dispBlanksAs val="gap"/>
  </c:chart>
  <c:spPr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6.5778973677523001E-2"/>
          <c:y val="4.5896323070418597E-2"/>
          <c:w val="0.87976608374916243"/>
          <c:h val="0.72689883299149993"/>
        </c:manualLayout>
      </c:layout>
      <c:lineChart>
        <c:grouping val="standard"/>
        <c:ser>
          <c:idx val="0"/>
          <c:order val="0"/>
          <c:tx>
            <c:strRef>
              <c:f>Feuil1!$C$4</c:f>
              <c:strCache>
                <c:ptCount val="1"/>
                <c:pt idx="0">
                  <c:v>2016</c:v>
                </c:pt>
              </c:strCache>
            </c:strRef>
          </c:tx>
          <c:spPr>
            <a:ln w="31750">
              <a:solidFill>
                <a:schemeClr val="accent1">
                  <a:lumMod val="50000"/>
                </a:schemeClr>
              </a:solidFill>
              <a:prstDash val="sysDash"/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fr-FR"/>
              </a:p>
            </c:txPr>
            <c:showVal val="1"/>
          </c:dLbls>
          <c:cat>
            <c:strRef>
              <c:f>Feuil1!$B$5:$B$45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Feuil1!$C$5:$C$45</c:f>
              <c:numCache>
                <c:formatCode>General</c:formatCode>
                <c:ptCount val="41"/>
                <c:pt idx="0">
                  <c:v>1</c:v>
                </c:pt>
                <c:pt idx="1">
                  <c:v>4</c:v>
                </c:pt>
                <c:pt idx="2">
                  <c:v>5</c:v>
                </c:pt>
                <c:pt idx="3">
                  <c:v>3</c:v>
                </c:pt>
                <c:pt idx="4">
                  <c:v>9</c:v>
                </c:pt>
                <c:pt idx="5">
                  <c:v>2</c:v>
                </c:pt>
                <c:pt idx="6">
                  <c:v>4</c:v>
                </c:pt>
                <c:pt idx="7">
                  <c:v>3</c:v>
                </c:pt>
                <c:pt idx="8">
                  <c:v>2</c:v>
                </c:pt>
                <c:pt idx="9">
                  <c:v>1</c:v>
                </c:pt>
                <c:pt idx="10">
                  <c:v>4</c:v>
                </c:pt>
                <c:pt idx="11">
                  <c:v>5</c:v>
                </c:pt>
                <c:pt idx="12">
                  <c:v>2</c:v>
                </c:pt>
                <c:pt idx="13">
                  <c:v>1</c:v>
                </c:pt>
                <c:pt idx="14">
                  <c:v>7</c:v>
                </c:pt>
                <c:pt idx="15">
                  <c:v>0</c:v>
                </c:pt>
                <c:pt idx="16">
                  <c:v>2</c:v>
                </c:pt>
                <c:pt idx="17">
                  <c:v>0</c:v>
                </c:pt>
                <c:pt idx="18">
                  <c:v>7</c:v>
                </c:pt>
                <c:pt idx="19">
                  <c:v>7</c:v>
                </c:pt>
                <c:pt idx="20">
                  <c:v>5</c:v>
                </c:pt>
                <c:pt idx="21">
                  <c:v>10</c:v>
                </c:pt>
                <c:pt idx="22">
                  <c:v>2</c:v>
                </c:pt>
                <c:pt idx="23">
                  <c:v>10</c:v>
                </c:pt>
                <c:pt idx="24">
                  <c:v>3</c:v>
                </c:pt>
                <c:pt idx="25">
                  <c:v>5</c:v>
                </c:pt>
                <c:pt idx="26">
                  <c:v>8</c:v>
                </c:pt>
                <c:pt idx="27">
                  <c:v>4</c:v>
                </c:pt>
                <c:pt idx="28">
                  <c:v>8</c:v>
                </c:pt>
                <c:pt idx="29">
                  <c:v>3</c:v>
                </c:pt>
                <c:pt idx="30">
                  <c:v>7</c:v>
                </c:pt>
                <c:pt idx="31">
                  <c:v>2</c:v>
                </c:pt>
                <c:pt idx="32">
                  <c:v>5</c:v>
                </c:pt>
                <c:pt idx="33">
                  <c:v>6</c:v>
                </c:pt>
                <c:pt idx="34">
                  <c:v>6</c:v>
                </c:pt>
                <c:pt idx="35">
                  <c:v>8</c:v>
                </c:pt>
                <c:pt idx="36">
                  <c:v>6</c:v>
                </c:pt>
                <c:pt idx="37">
                  <c:v>2</c:v>
                </c:pt>
                <c:pt idx="38">
                  <c:v>3</c:v>
                </c:pt>
                <c:pt idx="39">
                  <c:v>2</c:v>
                </c:pt>
                <c:pt idx="40">
                  <c:v>2</c:v>
                </c:pt>
              </c:numCache>
            </c:numRef>
          </c:val>
        </c:ser>
        <c:ser>
          <c:idx val="1"/>
          <c:order val="1"/>
          <c:tx>
            <c:strRef>
              <c:f>Feuil1!$D$4</c:f>
              <c:strCache>
                <c:ptCount val="1"/>
                <c:pt idx="0">
                  <c:v>2017</c:v>
                </c:pt>
              </c:strCache>
            </c:strRef>
          </c:tx>
          <c:spPr>
            <a:ln w="25400" cmpd="dbl">
              <a:solidFill>
                <a:schemeClr val="accent6">
                  <a:lumMod val="75000"/>
                </a:schemeClr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800">
                    <a:latin typeface="Times New Roman" pitchFamily="18" charset="0"/>
                    <a:cs typeface="Times New Roman" pitchFamily="18" charset="0"/>
                  </a:defRPr>
                </a:pPr>
                <a:endParaRPr lang="fr-FR"/>
              </a:p>
            </c:txPr>
            <c:showVal val="1"/>
          </c:dLbls>
          <c:cat>
            <c:strRef>
              <c:f>Feuil1!$B$5:$B$45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Feuil1!$D$5:$D$45</c:f>
              <c:numCache>
                <c:formatCode>General</c:formatCode>
                <c:ptCount val="41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3</c:v>
                </c:pt>
                <c:pt idx="9">
                  <c:v>0</c:v>
                </c:pt>
                <c:pt idx="10">
                  <c:v>4</c:v>
                </c:pt>
                <c:pt idx="11">
                  <c:v>4</c:v>
                </c:pt>
                <c:pt idx="12">
                  <c:v>4</c:v>
                </c:pt>
                <c:pt idx="13">
                  <c:v>1</c:v>
                </c:pt>
                <c:pt idx="14">
                  <c:v>3</c:v>
                </c:pt>
                <c:pt idx="15">
                  <c:v>11</c:v>
                </c:pt>
                <c:pt idx="16">
                  <c:v>1</c:v>
                </c:pt>
                <c:pt idx="17">
                  <c:v>7</c:v>
                </c:pt>
                <c:pt idx="18">
                  <c:v>5</c:v>
                </c:pt>
                <c:pt idx="19">
                  <c:v>9</c:v>
                </c:pt>
                <c:pt idx="20">
                  <c:v>6</c:v>
                </c:pt>
                <c:pt idx="21">
                  <c:v>7</c:v>
                </c:pt>
                <c:pt idx="22">
                  <c:v>16</c:v>
                </c:pt>
                <c:pt idx="23">
                  <c:v>8</c:v>
                </c:pt>
                <c:pt idx="24">
                  <c:v>3</c:v>
                </c:pt>
                <c:pt idx="25">
                  <c:v>5</c:v>
                </c:pt>
                <c:pt idx="26">
                  <c:v>6</c:v>
                </c:pt>
                <c:pt idx="27">
                  <c:v>3</c:v>
                </c:pt>
                <c:pt idx="28">
                  <c:v>10</c:v>
                </c:pt>
                <c:pt idx="29">
                  <c:v>2</c:v>
                </c:pt>
                <c:pt idx="30">
                  <c:v>3</c:v>
                </c:pt>
                <c:pt idx="31">
                  <c:v>4</c:v>
                </c:pt>
                <c:pt idx="32">
                  <c:v>3</c:v>
                </c:pt>
                <c:pt idx="33">
                  <c:v>7</c:v>
                </c:pt>
                <c:pt idx="34">
                  <c:v>4</c:v>
                </c:pt>
                <c:pt idx="35">
                  <c:v>3</c:v>
                </c:pt>
                <c:pt idx="36">
                  <c:v>8</c:v>
                </c:pt>
                <c:pt idx="37">
                  <c:v>6</c:v>
                </c:pt>
                <c:pt idx="38">
                  <c:v>4</c:v>
                </c:pt>
                <c:pt idx="39">
                  <c:v>2</c:v>
                </c:pt>
                <c:pt idx="40">
                  <c:v>5</c:v>
                </c:pt>
              </c:numCache>
            </c:numRef>
          </c:val>
        </c:ser>
        <c:marker val="1"/>
        <c:axId val="150982656"/>
        <c:axId val="150984576"/>
      </c:lineChart>
      <c:catAx>
        <c:axId val="15098265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Semaines</a:t>
                </a:r>
              </a:p>
            </c:rich>
          </c:tx>
        </c:title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fr-FR"/>
          </a:p>
        </c:txPr>
        <c:crossAx val="150984576"/>
        <c:crosses val="autoZero"/>
        <c:auto val="1"/>
        <c:lblAlgn val="ctr"/>
        <c:lblOffset val="100"/>
      </c:catAx>
      <c:valAx>
        <c:axId val="150984576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Nombre</a:t>
                </a:r>
                <a:r>
                  <a:rPr lang="fr-FR" baseline="0"/>
                  <a:t> de cas</a:t>
                </a:r>
                <a:endParaRPr lang="fr-FR"/>
              </a:p>
            </c:rich>
          </c:tx>
        </c:title>
        <c:numFmt formatCode="General" sourceLinked="1"/>
        <c:tickLblPos val="nextTo"/>
        <c:crossAx val="1509826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6237575757575751"/>
          <c:y val="1.8750164590631259E-4"/>
          <c:w val="0.2679272727272729"/>
          <c:h val="0.16127458984014958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fr-FR"/>
        </a:p>
      </c:txPr>
    </c:legend>
    <c:plotVisOnly val="1"/>
    <c:dispBlanksAs val="gap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0.16524661453713443"/>
          <c:y val="0.14120771107071819"/>
          <c:w val="0.82368009024868472"/>
          <c:h val="0.70999108178686232"/>
        </c:manualLayout>
      </c:layout>
      <c:lineChart>
        <c:grouping val="standard"/>
        <c:ser>
          <c:idx val="0"/>
          <c:order val="0"/>
          <c:tx>
            <c:strRef>
              <c:f>Palu!$BF$157</c:f>
              <c:strCache>
                <c:ptCount val="1"/>
                <c:pt idx="0">
                  <c:v>Cas onfirmés 2016</c:v>
                </c:pt>
              </c:strCache>
            </c:strRef>
          </c:tx>
          <c:spPr>
            <a:ln w="28575">
              <a:solidFill>
                <a:schemeClr val="accent1">
                  <a:lumMod val="75000"/>
                </a:schemeClr>
              </a:solidFill>
              <a:prstDash val="dash"/>
            </a:ln>
          </c:spPr>
          <c:marker>
            <c:symbol val="none"/>
          </c:marker>
          <c:cat>
            <c:strRef>
              <c:f>Palu!$BE$158:$BE$198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Palu!$BF$158:$BF$198</c:f>
              <c:numCache>
                <c:formatCode>_-* #,##0\ _€_-;\-* #,##0\ _€_-;_-* "-"??\ _€_-;_-@_-</c:formatCode>
                <c:ptCount val="41"/>
                <c:pt idx="0">
                  <c:v>22111</c:v>
                </c:pt>
                <c:pt idx="1">
                  <c:v>19727</c:v>
                </c:pt>
                <c:pt idx="2">
                  <c:v>20430</c:v>
                </c:pt>
                <c:pt idx="3">
                  <c:v>20055</c:v>
                </c:pt>
                <c:pt idx="4">
                  <c:v>19138</c:v>
                </c:pt>
                <c:pt idx="5">
                  <c:v>18769</c:v>
                </c:pt>
                <c:pt idx="6">
                  <c:v>21652</c:v>
                </c:pt>
                <c:pt idx="7">
                  <c:v>20465</c:v>
                </c:pt>
                <c:pt idx="8">
                  <c:v>19764</c:v>
                </c:pt>
                <c:pt idx="9">
                  <c:v>20690</c:v>
                </c:pt>
                <c:pt idx="10">
                  <c:v>20889</c:v>
                </c:pt>
                <c:pt idx="11">
                  <c:v>21349</c:v>
                </c:pt>
                <c:pt idx="12">
                  <c:v>20426</c:v>
                </c:pt>
                <c:pt idx="13">
                  <c:v>21277</c:v>
                </c:pt>
                <c:pt idx="14">
                  <c:v>21259</c:v>
                </c:pt>
                <c:pt idx="15">
                  <c:v>19372</c:v>
                </c:pt>
                <c:pt idx="16">
                  <c:v>20409</c:v>
                </c:pt>
                <c:pt idx="17">
                  <c:v>15982</c:v>
                </c:pt>
                <c:pt idx="18">
                  <c:v>15254</c:v>
                </c:pt>
                <c:pt idx="19">
                  <c:v>15229</c:v>
                </c:pt>
                <c:pt idx="20">
                  <c:v>13658</c:v>
                </c:pt>
                <c:pt idx="21">
                  <c:v>15326</c:v>
                </c:pt>
                <c:pt idx="22">
                  <c:v>14629</c:v>
                </c:pt>
                <c:pt idx="23">
                  <c:v>14569</c:v>
                </c:pt>
                <c:pt idx="24">
                  <c:v>16256</c:v>
                </c:pt>
                <c:pt idx="25">
                  <c:v>16199</c:v>
                </c:pt>
                <c:pt idx="26">
                  <c:v>15480</c:v>
                </c:pt>
                <c:pt idx="27">
                  <c:v>20975</c:v>
                </c:pt>
                <c:pt idx="28">
                  <c:v>25423</c:v>
                </c:pt>
                <c:pt idx="29">
                  <c:v>31684</c:v>
                </c:pt>
                <c:pt idx="30">
                  <c:v>32333</c:v>
                </c:pt>
                <c:pt idx="31">
                  <c:v>37158</c:v>
                </c:pt>
                <c:pt idx="32">
                  <c:v>42620</c:v>
                </c:pt>
                <c:pt idx="33">
                  <c:v>47242</c:v>
                </c:pt>
                <c:pt idx="34">
                  <c:v>43823</c:v>
                </c:pt>
                <c:pt idx="35">
                  <c:v>47778</c:v>
                </c:pt>
                <c:pt idx="36">
                  <c:v>41410</c:v>
                </c:pt>
                <c:pt idx="37">
                  <c:v>48811</c:v>
                </c:pt>
                <c:pt idx="38">
                  <c:v>58186</c:v>
                </c:pt>
                <c:pt idx="39">
                  <c:v>60208</c:v>
                </c:pt>
                <c:pt idx="40">
                  <c:v>64758</c:v>
                </c:pt>
              </c:numCache>
            </c:numRef>
          </c:val>
        </c:ser>
        <c:ser>
          <c:idx val="1"/>
          <c:order val="1"/>
          <c:tx>
            <c:strRef>
              <c:f>Palu!$BG$157</c:f>
              <c:strCache>
                <c:ptCount val="1"/>
                <c:pt idx="0">
                  <c:v>Cas confirmés 2017</c:v>
                </c:pt>
              </c:strCache>
            </c:strRef>
          </c:tx>
          <c:spPr>
            <a:ln w="28575" cmpd="thinThick">
              <a:solidFill>
                <a:schemeClr val="accent6">
                  <a:lumMod val="75000"/>
                </a:schemeClr>
              </a:solidFill>
              <a:prstDash val="solid"/>
            </a:ln>
          </c:spPr>
          <c:marker>
            <c:symbol val="none"/>
          </c:marker>
          <c:cat>
            <c:strRef>
              <c:f>Palu!$BE$158:$BE$198</c:f>
              <c:strCache>
                <c:ptCount val="41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  <c:pt idx="37">
                  <c:v>S38</c:v>
                </c:pt>
                <c:pt idx="38">
                  <c:v>S39</c:v>
                </c:pt>
                <c:pt idx="39">
                  <c:v>S40</c:v>
                </c:pt>
                <c:pt idx="40">
                  <c:v>S41</c:v>
                </c:pt>
              </c:strCache>
            </c:strRef>
          </c:cat>
          <c:val>
            <c:numRef>
              <c:f>Palu!$BG$158:$BG$198</c:f>
              <c:numCache>
                <c:formatCode>_-* #,##0\ _€_-;\-* #,##0\ _€_-;_-* "-"??\ _€_-;_-@_-</c:formatCode>
                <c:ptCount val="41"/>
                <c:pt idx="0">
                  <c:v>22984</c:v>
                </c:pt>
                <c:pt idx="1">
                  <c:v>25257</c:v>
                </c:pt>
                <c:pt idx="2">
                  <c:v>22162</c:v>
                </c:pt>
                <c:pt idx="3">
                  <c:v>22431</c:v>
                </c:pt>
                <c:pt idx="4">
                  <c:v>21982</c:v>
                </c:pt>
                <c:pt idx="5">
                  <c:v>20338</c:v>
                </c:pt>
                <c:pt idx="6">
                  <c:v>20633</c:v>
                </c:pt>
                <c:pt idx="7">
                  <c:v>21570</c:v>
                </c:pt>
                <c:pt idx="8">
                  <c:v>21154</c:v>
                </c:pt>
                <c:pt idx="9">
                  <c:v>18307</c:v>
                </c:pt>
                <c:pt idx="10">
                  <c:v>15248</c:v>
                </c:pt>
                <c:pt idx="11">
                  <c:v>13013</c:v>
                </c:pt>
                <c:pt idx="12">
                  <c:v>12277</c:v>
                </c:pt>
                <c:pt idx="13">
                  <c:v>11035</c:v>
                </c:pt>
                <c:pt idx="14">
                  <c:v>11331</c:v>
                </c:pt>
                <c:pt idx="15">
                  <c:v>14691</c:v>
                </c:pt>
                <c:pt idx="16">
                  <c:v>14608</c:v>
                </c:pt>
                <c:pt idx="17">
                  <c:v>15184</c:v>
                </c:pt>
                <c:pt idx="18">
                  <c:v>15213</c:v>
                </c:pt>
                <c:pt idx="19">
                  <c:v>14410</c:v>
                </c:pt>
                <c:pt idx="20">
                  <c:v>15197</c:v>
                </c:pt>
                <c:pt idx="21">
                  <c:v>14709</c:v>
                </c:pt>
                <c:pt idx="22">
                  <c:v>14811</c:v>
                </c:pt>
                <c:pt idx="23">
                  <c:v>13617</c:v>
                </c:pt>
                <c:pt idx="24">
                  <c:v>17638</c:v>
                </c:pt>
                <c:pt idx="25">
                  <c:v>20422</c:v>
                </c:pt>
                <c:pt idx="26">
                  <c:v>21125</c:v>
                </c:pt>
                <c:pt idx="27">
                  <c:v>25177</c:v>
                </c:pt>
                <c:pt idx="28">
                  <c:v>32568</c:v>
                </c:pt>
                <c:pt idx="29">
                  <c:v>40729</c:v>
                </c:pt>
                <c:pt idx="30">
                  <c:v>44127</c:v>
                </c:pt>
                <c:pt idx="31">
                  <c:v>40940</c:v>
                </c:pt>
                <c:pt idx="32">
                  <c:v>40959</c:v>
                </c:pt>
                <c:pt idx="33">
                  <c:v>42478</c:v>
                </c:pt>
                <c:pt idx="34">
                  <c:v>41195</c:v>
                </c:pt>
                <c:pt idx="35">
                  <c:v>44303</c:v>
                </c:pt>
                <c:pt idx="36">
                  <c:v>50676</c:v>
                </c:pt>
                <c:pt idx="37">
                  <c:v>53582</c:v>
                </c:pt>
                <c:pt idx="38">
                  <c:v>54801</c:v>
                </c:pt>
                <c:pt idx="39">
                  <c:v>57591</c:v>
                </c:pt>
                <c:pt idx="40">
                  <c:v>58750</c:v>
                </c:pt>
              </c:numCache>
            </c:numRef>
          </c:val>
        </c:ser>
        <c:marker val="1"/>
        <c:axId val="151092224"/>
        <c:axId val="151098496"/>
      </c:lineChart>
      <c:catAx>
        <c:axId val="1510922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fr-FR"/>
                  <a:t>Semaines</a:t>
                </a:r>
              </a:p>
            </c:rich>
          </c:tx>
        </c:title>
        <c:numFmt formatCode="General" sourceLinked="1"/>
        <c:maj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Narrow" pitchFamily="34" charset="0"/>
                <a:ea typeface="Agency FB"/>
                <a:cs typeface="Times New Roman" pitchFamily="18" charset="0"/>
              </a:defRPr>
            </a:pPr>
            <a:endParaRPr lang="fr-FR"/>
          </a:p>
        </c:txPr>
        <c:crossAx val="151098496"/>
        <c:crosses val="autoZero"/>
        <c:auto val="1"/>
        <c:lblAlgn val="ctr"/>
        <c:lblOffset val="100"/>
      </c:catAx>
      <c:valAx>
        <c:axId val="151098496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fr-FR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Nombre de </a:t>
                </a:r>
                <a:r>
                  <a:rPr lang="fr-FR" sz="600" b="1" i="0" u="none" strike="noStrike" baseline="0">
                    <a:solidFill>
                      <a:srgbClr val="000000"/>
                    </a:solidFill>
                    <a:latin typeface="Calibri"/>
                  </a:rPr>
                  <a:t>cas</a:t>
                </a:r>
                <a:r>
                  <a:rPr lang="fr-FR" sz="800" b="1" i="0" u="none" strike="noStrike" baseline="0">
                    <a:solidFill>
                      <a:srgbClr val="000000"/>
                    </a:solidFill>
                    <a:latin typeface="Calibri"/>
                  </a:rPr>
                  <a:t> confirmés de Palu</a:t>
                </a:r>
              </a:p>
            </c:rich>
          </c:tx>
          <c:layout>
            <c:manualLayout>
              <c:xMode val="edge"/>
              <c:yMode val="edge"/>
              <c:x val="3.6246049290242437E-2"/>
              <c:y val="0.21320301888334001"/>
            </c:manualLayout>
          </c:layout>
        </c:title>
        <c:numFmt formatCode="_-* #,##0\ _€_-;\-* #,##0\ _€_-;_-* &quot;-&quot;??\ _€_-;_-@_-" sourceLinked="1"/>
        <c:maj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510922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0259860788863113"/>
          <c:y val="0.15465097991155766"/>
          <c:w val="0.68624562300942105"/>
          <c:h val="0.16743405128833599"/>
        </c:manualLayout>
      </c:layout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Arial Narrow" pitchFamily="34" charset="0"/>
              <a:ea typeface="Calibri"/>
              <a:cs typeface="Calibri"/>
            </a:defRPr>
          </a:pPr>
          <a:endParaRPr lang="fr-FR"/>
        </a:p>
      </c:txPr>
    </c:legend>
    <c:plotVisOnly val="1"/>
    <c:dispBlanksAs val="gap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32AF0-BDA5-43FC-95E4-CD21FF71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Buletin Epi S3_2017</Template>
  <TotalTime>0</TotalTime>
  <Pages>5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NIAKALING</cp:lastModifiedBy>
  <cp:revision>2</cp:revision>
  <cp:lastPrinted>2017-09-26T08:38:00Z</cp:lastPrinted>
  <dcterms:created xsi:type="dcterms:W3CDTF">2017-10-19T15:11:00Z</dcterms:created>
  <dcterms:modified xsi:type="dcterms:W3CDTF">2017-10-19T15:11:00Z</dcterms:modified>
</cp:coreProperties>
</file>